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6FF13" w14:textId="77777777" w:rsidR="00A105A5" w:rsidRPr="00090E5E" w:rsidRDefault="00A105A5" w:rsidP="00AF318A">
      <w:pPr>
        <w:autoSpaceDE w:val="0"/>
        <w:autoSpaceDN w:val="0"/>
        <w:adjustRightInd w:val="0"/>
        <w:spacing w:before="0" w:after="0" w:line="240" w:lineRule="auto"/>
        <w:rPr>
          <w:rFonts w:ascii="Calibri" w:hAnsi="Calibri" w:cs="Calibri"/>
          <w:b/>
          <w:bCs/>
          <w:sz w:val="22"/>
          <w:szCs w:val="22"/>
        </w:rPr>
      </w:pPr>
      <w:r w:rsidRPr="00090E5E">
        <w:rPr>
          <w:rFonts w:ascii="Calibri" w:hAnsi="Calibri" w:cs="Calibri"/>
          <w:b/>
          <w:bCs/>
          <w:sz w:val="22"/>
          <w:szCs w:val="22"/>
        </w:rPr>
        <w:t>A. Purpose</w:t>
      </w:r>
    </w:p>
    <w:p w14:paraId="2EF44C9A" w14:textId="1ED7D796" w:rsidR="00A105A5" w:rsidRPr="00090E5E" w:rsidRDefault="00A105A5" w:rsidP="00AF318A">
      <w:pPr>
        <w:autoSpaceDE w:val="0"/>
        <w:autoSpaceDN w:val="0"/>
        <w:adjustRightInd w:val="0"/>
        <w:spacing w:before="0" w:after="0" w:line="240" w:lineRule="auto"/>
        <w:rPr>
          <w:rFonts w:ascii="Calibri" w:hAnsi="Calibri" w:cs="Calibri"/>
          <w:sz w:val="22"/>
          <w:szCs w:val="22"/>
        </w:rPr>
      </w:pPr>
      <w:r w:rsidRPr="00090E5E">
        <w:rPr>
          <w:rFonts w:ascii="Calibri" w:hAnsi="Calibri" w:cs="Calibri"/>
          <w:sz w:val="22"/>
          <w:szCs w:val="22"/>
        </w:rPr>
        <w:t>The purpose of this ACKNOWLEDGMENT FORM is to set forth access restrictions and physical security of the</w:t>
      </w:r>
      <w:r w:rsidRPr="00090E5E">
        <w:rPr>
          <w:rFonts w:ascii="Calibri" w:hAnsi="Calibri" w:cs="Calibri"/>
          <w:b/>
          <w:bCs/>
          <w:sz w:val="22"/>
          <w:szCs w:val="22"/>
        </w:rPr>
        <w:t xml:space="preserve"> </w:t>
      </w:r>
      <w:sdt>
        <w:sdtPr>
          <w:rPr>
            <w:rFonts w:ascii="Calibri" w:hAnsi="Calibri" w:cs="Calibri"/>
            <w:b/>
            <w:bCs/>
            <w:sz w:val="22"/>
            <w:szCs w:val="22"/>
            <w:highlight w:val="yellow"/>
          </w:rPr>
          <w:id w:val="748154934"/>
          <w:placeholder>
            <w:docPart w:val="3203B4DC4D5F466FB2A6C27C224270E2"/>
          </w:placeholder>
          <w:showingPlcHdr/>
        </w:sdtPr>
        <w:sdtEndPr/>
        <w:sdtContent>
          <w:r w:rsidR="00EF5A01" w:rsidRPr="009B7EE6">
            <w:rPr>
              <w:rStyle w:val="PlaceholderText"/>
              <w:b/>
              <w:bCs/>
              <w:highlight w:val="yellow"/>
            </w:rPr>
            <w:t xml:space="preserve">Click here to enter </w:t>
          </w:r>
          <w:r w:rsidR="00017E5B" w:rsidRPr="009B7EE6">
            <w:rPr>
              <w:rStyle w:val="PlaceholderText"/>
              <w:b/>
              <w:bCs/>
              <w:highlight w:val="yellow"/>
            </w:rPr>
            <w:t>name of equipment</w:t>
          </w:r>
        </w:sdtContent>
      </w:sdt>
      <w:r w:rsidR="00017E5B">
        <w:rPr>
          <w:rFonts w:ascii="Calibri" w:hAnsi="Calibri" w:cs="Calibri"/>
          <w:b/>
          <w:bCs/>
          <w:sz w:val="22"/>
          <w:szCs w:val="22"/>
        </w:rPr>
        <w:t xml:space="preserve"> </w:t>
      </w:r>
      <w:r w:rsidRPr="00090E5E">
        <w:rPr>
          <w:rFonts w:ascii="Calibri" w:hAnsi="Calibri" w:cs="Calibri"/>
          <w:sz w:val="22"/>
          <w:szCs w:val="22"/>
        </w:rPr>
        <w:t xml:space="preserve">(henceforth referred to as the “Instrument”.) </w:t>
      </w:r>
    </w:p>
    <w:p w14:paraId="6D2B7B78" w14:textId="77777777" w:rsidR="00A105A5" w:rsidRPr="00090E5E" w:rsidRDefault="00A105A5" w:rsidP="00AF318A">
      <w:pPr>
        <w:autoSpaceDE w:val="0"/>
        <w:autoSpaceDN w:val="0"/>
        <w:adjustRightInd w:val="0"/>
        <w:spacing w:before="0" w:after="0" w:line="240" w:lineRule="auto"/>
        <w:rPr>
          <w:rFonts w:ascii="Calibri" w:hAnsi="Calibri" w:cs="Calibri"/>
          <w:sz w:val="22"/>
          <w:szCs w:val="22"/>
        </w:rPr>
      </w:pPr>
    </w:p>
    <w:p w14:paraId="382CAE65" w14:textId="77777777" w:rsidR="00A105A5" w:rsidRPr="00090E5E" w:rsidRDefault="00A105A5" w:rsidP="00AF318A">
      <w:pPr>
        <w:autoSpaceDE w:val="0"/>
        <w:autoSpaceDN w:val="0"/>
        <w:adjustRightInd w:val="0"/>
        <w:spacing w:before="0" w:after="0" w:line="240" w:lineRule="auto"/>
        <w:rPr>
          <w:rFonts w:ascii="Calibri" w:hAnsi="Calibri" w:cs="Calibri"/>
          <w:b/>
          <w:bCs/>
          <w:sz w:val="22"/>
          <w:szCs w:val="22"/>
        </w:rPr>
      </w:pPr>
      <w:r w:rsidRPr="00090E5E">
        <w:rPr>
          <w:rFonts w:ascii="Calibri" w:hAnsi="Calibri" w:cs="Calibri"/>
          <w:b/>
          <w:bCs/>
          <w:sz w:val="22"/>
          <w:szCs w:val="22"/>
        </w:rPr>
        <w:t>B. Export Control Regulatory Background</w:t>
      </w:r>
    </w:p>
    <w:p w14:paraId="252B1FA7" w14:textId="04CFB831" w:rsidR="00A105A5" w:rsidRPr="00090E5E" w:rsidRDefault="00FF3AA9" w:rsidP="00AF318A">
      <w:pPr>
        <w:spacing w:before="0" w:line="240" w:lineRule="auto"/>
        <w:rPr>
          <w:rFonts w:ascii="Calibri" w:hAnsi="Calibri" w:cs="Calibri"/>
          <w:sz w:val="22"/>
          <w:szCs w:val="22"/>
        </w:rPr>
      </w:pPr>
      <w:r w:rsidRPr="00090E5E">
        <w:rPr>
          <w:rFonts w:ascii="Calibri" w:hAnsi="Calibri" w:cs="Calibri"/>
          <w:sz w:val="22"/>
          <w:szCs w:val="22"/>
        </w:rPr>
        <w:t>The Instrument</w:t>
      </w:r>
      <w:r w:rsidR="00A105A5" w:rsidRPr="00090E5E">
        <w:rPr>
          <w:rFonts w:ascii="Calibri" w:hAnsi="Calibri" w:cs="Calibri"/>
          <w:sz w:val="22"/>
          <w:szCs w:val="22"/>
        </w:rPr>
        <w:t xml:space="preserve"> procured in its entirety as a complete system is classified for export control purposes under </w:t>
      </w:r>
      <w:r w:rsidR="00A105A5" w:rsidRPr="00A97E6D">
        <w:rPr>
          <w:rFonts w:ascii="Calibri" w:hAnsi="Calibri" w:cs="Calibri"/>
          <w:b/>
          <w:sz w:val="22"/>
          <w:szCs w:val="22"/>
        </w:rPr>
        <w:t>CATEGORY</w:t>
      </w:r>
      <w:r w:rsidR="00A105A5" w:rsidRPr="00090E5E">
        <w:rPr>
          <w:rFonts w:ascii="Calibri" w:hAnsi="Calibri" w:cs="Calibri"/>
          <w:b/>
          <w:sz w:val="22"/>
          <w:szCs w:val="22"/>
          <w:highlight w:val="yellow"/>
        </w:rPr>
        <w:t xml:space="preserve"> </w:t>
      </w:r>
      <w:sdt>
        <w:sdtPr>
          <w:rPr>
            <w:rFonts w:ascii="Calibri" w:hAnsi="Calibri" w:cs="Calibri"/>
            <w:b/>
            <w:sz w:val="22"/>
            <w:szCs w:val="22"/>
            <w:highlight w:val="yellow"/>
          </w:rPr>
          <w:id w:val="1095676645"/>
          <w:placeholder>
            <w:docPart w:val="901821AFAEF94FABB21B4F66D263D5E5"/>
          </w:placeholder>
          <w:showingPlcHdr/>
        </w:sdtPr>
        <w:sdtEndPr/>
        <w:sdtContent>
          <w:r w:rsidR="00017E5B" w:rsidRPr="00CA3CD6">
            <w:rPr>
              <w:rStyle w:val="PlaceholderText"/>
              <w:b/>
              <w:bCs/>
              <w:highlight w:val="yellow"/>
            </w:rPr>
            <w:t>Click here to enter ECCN</w:t>
          </w:r>
        </w:sdtContent>
      </w:sdt>
      <w:r w:rsidR="00A105A5" w:rsidRPr="00090E5E">
        <w:rPr>
          <w:rFonts w:ascii="Calibri" w:hAnsi="Calibri" w:cs="Calibri"/>
          <w:b/>
          <w:sz w:val="22"/>
          <w:szCs w:val="22"/>
          <w:highlight w:val="yellow"/>
        </w:rPr>
        <w:t xml:space="preserve"> </w:t>
      </w:r>
      <w:r w:rsidR="00A105A5" w:rsidRPr="00A97E6D">
        <w:rPr>
          <w:rFonts w:ascii="Calibri" w:hAnsi="Calibri" w:cs="Calibri"/>
          <w:b/>
          <w:sz w:val="22"/>
          <w:szCs w:val="22"/>
        </w:rPr>
        <w:t>OF THE COMMERCE CONTROL LIST (CCL)</w:t>
      </w:r>
      <w:r w:rsidR="00A105A5" w:rsidRPr="00090E5E">
        <w:rPr>
          <w:rFonts w:ascii="Calibri" w:hAnsi="Calibri" w:cs="Calibri"/>
          <w:sz w:val="22"/>
          <w:szCs w:val="22"/>
        </w:rPr>
        <w:t xml:space="preserve"> as a dual use Instrument. </w:t>
      </w:r>
    </w:p>
    <w:p w14:paraId="0269FDAC" w14:textId="77777777" w:rsidR="00A105A5" w:rsidRPr="00090E5E" w:rsidRDefault="00A105A5" w:rsidP="00AF318A">
      <w:pPr>
        <w:autoSpaceDE w:val="0"/>
        <w:autoSpaceDN w:val="0"/>
        <w:adjustRightInd w:val="0"/>
        <w:spacing w:before="0" w:after="0" w:line="240" w:lineRule="auto"/>
        <w:rPr>
          <w:rFonts w:ascii="Calibri" w:hAnsi="Calibri" w:cs="Calibri"/>
          <w:b/>
          <w:bCs/>
          <w:sz w:val="22"/>
          <w:szCs w:val="22"/>
        </w:rPr>
      </w:pPr>
      <w:r w:rsidRPr="00090E5E">
        <w:rPr>
          <w:rFonts w:ascii="Calibri" w:hAnsi="Calibri" w:cs="Calibri"/>
          <w:b/>
          <w:bCs/>
          <w:sz w:val="22"/>
          <w:szCs w:val="22"/>
        </w:rPr>
        <w:t>C. Responsible Parties for Maintaining this ACKNOWLEDGMENT FORM</w:t>
      </w:r>
    </w:p>
    <w:p w14:paraId="37356535" w14:textId="77777777" w:rsidR="00A105A5" w:rsidRPr="00090E5E" w:rsidRDefault="00A105A5" w:rsidP="00AF318A">
      <w:pPr>
        <w:autoSpaceDE w:val="0"/>
        <w:autoSpaceDN w:val="0"/>
        <w:adjustRightInd w:val="0"/>
        <w:spacing w:before="0" w:after="0" w:line="240" w:lineRule="auto"/>
        <w:rPr>
          <w:rFonts w:ascii="Calibri" w:hAnsi="Calibri" w:cs="Calibri"/>
          <w:sz w:val="22"/>
          <w:szCs w:val="22"/>
        </w:rPr>
      </w:pPr>
      <w:r w:rsidRPr="00090E5E">
        <w:rPr>
          <w:rFonts w:ascii="Calibri" w:hAnsi="Calibri" w:cs="Calibri"/>
          <w:sz w:val="22"/>
          <w:szCs w:val="22"/>
        </w:rPr>
        <w:t>Responsible parties for establishing and monitoring this ACKNOWLEDGMENT FORM’s requirements include the following individuals:</w:t>
      </w:r>
    </w:p>
    <w:p w14:paraId="1678852A" w14:textId="77777777" w:rsidR="00A105A5" w:rsidRPr="00090E5E" w:rsidRDefault="00A105A5" w:rsidP="00AF318A">
      <w:pPr>
        <w:autoSpaceDE w:val="0"/>
        <w:autoSpaceDN w:val="0"/>
        <w:adjustRightInd w:val="0"/>
        <w:spacing w:before="0" w:after="0" w:line="240" w:lineRule="auto"/>
        <w:rPr>
          <w:rFonts w:ascii="Calibri" w:hAnsi="Calibri" w:cs="Calibri"/>
          <w:sz w:val="22"/>
          <w:szCs w:val="22"/>
        </w:rPr>
      </w:pPr>
    </w:p>
    <w:p w14:paraId="1EAE38CA" w14:textId="22BCE1D3" w:rsidR="00A105A5" w:rsidRPr="00090E5E" w:rsidRDefault="00C23E4F" w:rsidP="008A0BCF">
      <w:pPr>
        <w:pStyle w:val="NormalWeb"/>
        <w:spacing w:before="0" w:beforeAutospacing="0" w:after="0" w:afterAutospacing="0" w:line="240" w:lineRule="auto"/>
        <w:jc w:val="center"/>
        <w:rPr>
          <w:rFonts w:ascii="Calibri" w:hAnsi="Calibri" w:cs="Calibri"/>
          <w:b/>
          <w:color w:val="000000"/>
          <w:sz w:val="22"/>
          <w:szCs w:val="22"/>
        </w:rPr>
      </w:pPr>
      <w:sdt>
        <w:sdtPr>
          <w:rPr>
            <w:rFonts w:ascii="Calibri" w:hAnsi="Calibri" w:cs="Calibri"/>
            <w:b/>
            <w:color w:val="000000"/>
            <w:sz w:val="22"/>
            <w:szCs w:val="22"/>
            <w:highlight w:val="yellow"/>
          </w:rPr>
          <w:id w:val="1147785142"/>
          <w:placeholder>
            <w:docPart w:val="B58D183BC1EE42FFA7EEDD51ECE69A20"/>
          </w:placeholder>
          <w:showingPlcHdr/>
        </w:sdtPr>
        <w:sdtEndPr/>
        <w:sdtContent>
          <w:r w:rsidR="00CA3CD6" w:rsidRPr="00CA3CD6">
            <w:rPr>
              <w:rStyle w:val="PlaceholderText"/>
              <w:b/>
              <w:bCs/>
              <w:highlight w:val="yellow"/>
            </w:rPr>
            <w:t xml:space="preserve">Click here to enter Name, Title, </w:t>
          </w:r>
          <w:r w:rsidR="00E54D88">
            <w:rPr>
              <w:rStyle w:val="PlaceholderText"/>
              <w:b/>
              <w:bCs/>
              <w:highlight w:val="yellow"/>
            </w:rPr>
            <w:t>Uni</w:t>
          </w:r>
          <w:r w:rsidR="00CA3CD6" w:rsidRPr="00CA3CD6">
            <w:rPr>
              <w:rStyle w:val="PlaceholderText"/>
              <w:b/>
              <w:bCs/>
              <w:highlight w:val="yellow"/>
            </w:rPr>
            <w:t>t, and Phone Number of each Responsible Party.</w:t>
          </w:r>
        </w:sdtContent>
      </w:sdt>
    </w:p>
    <w:p w14:paraId="5C3E73DD" w14:textId="77777777" w:rsidR="008A0BCF" w:rsidRDefault="008A0BCF" w:rsidP="00AF318A">
      <w:pPr>
        <w:autoSpaceDE w:val="0"/>
        <w:autoSpaceDN w:val="0"/>
        <w:adjustRightInd w:val="0"/>
        <w:spacing w:before="0" w:after="0" w:line="240" w:lineRule="auto"/>
        <w:rPr>
          <w:rFonts w:ascii="Calibri" w:hAnsi="Calibri" w:cs="Calibri"/>
          <w:b/>
          <w:bCs/>
          <w:sz w:val="22"/>
          <w:szCs w:val="22"/>
        </w:rPr>
      </w:pPr>
    </w:p>
    <w:p w14:paraId="1CC54D0A" w14:textId="7EF01ABB" w:rsidR="00A105A5" w:rsidRPr="00090E5E" w:rsidRDefault="00A105A5" w:rsidP="00AF318A">
      <w:pPr>
        <w:autoSpaceDE w:val="0"/>
        <w:autoSpaceDN w:val="0"/>
        <w:adjustRightInd w:val="0"/>
        <w:spacing w:before="0" w:after="0" w:line="240" w:lineRule="auto"/>
        <w:rPr>
          <w:rFonts w:ascii="Calibri" w:hAnsi="Calibri" w:cs="Calibri"/>
          <w:b/>
          <w:bCs/>
          <w:sz w:val="22"/>
          <w:szCs w:val="22"/>
        </w:rPr>
      </w:pPr>
      <w:r w:rsidRPr="00090E5E">
        <w:rPr>
          <w:rFonts w:ascii="Calibri" w:hAnsi="Calibri" w:cs="Calibri"/>
          <w:b/>
          <w:bCs/>
          <w:sz w:val="22"/>
          <w:szCs w:val="22"/>
        </w:rPr>
        <w:t>D. Location of the Instrument</w:t>
      </w:r>
    </w:p>
    <w:p w14:paraId="58294030" w14:textId="6F2E0E50" w:rsidR="00A105A5" w:rsidRPr="005248A3" w:rsidRDefault="00AF4E08" w:rsidP="00AF318A">
      <w:pPr>
        <w:autoSpaceDE w:val="0"/>
        <w:autoSpaceDN w:val="0"/>
        <w:adjustRightInd w:val="0"/>
        <w:spacing w:before="0" w:after="0" w:line="240" w:lineRule="auto"/>
        <w:rPr>
          <w:rFonts w:ascii="Calibri" w:hAnsi="Calibri" w:cs="Calibri"/>
          <w:bCs/>
          <w:sz w:val="22"/>
          <w:szCs w:val="22"/>
        </w:rPr>
      </w:pPr>
      <w:r>
        <w:rPr>
          <w:rFonts w:ascii="Calibri" w:hAnsi="Calibri" w:cs="Calibri"/>
          <w:sz w:val="22"/>
          <w:szCs w:val="22"/>
        </w:rPr>
        <w:t>T</w:t>
      </w:r>
      <w:r w:rsidR="00A105A5" w:rsidRPr="00090E5E">
        <w:rPr>
          <w:rFonts w:ascii="Calibri" w:hAnsi="Calibri" w:cs="Calibri"/>
          <w:sz w:val="22"/>
          <w:szCs w:val="22"/>
        </w:rPr>
        <w:t xml:space="preserve">he Instrument shall be </w:t>
      </w:r>
      <w:r w:rsidR="00432E03">
        <w:rPr>
          <w:rFonts w:ascii="Calibri" w:hAnsi="Calibri" w:cs="Calibri"/>
          <w:sz w:val="22"/>
          <w:szCs w:val="22"/>
        </w:rPr>
        <w:t>stored</w:t>
      </w:r>
      <w:r w:rsidR="00A105A5" w:rsidRPr="00090E5E">
        <w:rPr>
          <w:rFonts w:ascii="Calibri" w:hAnsi="Calibri" w:cs="Calibri"/>
          <w:sz w:val="22"/>
          <w:szCs w:val="22"/>
        </w:rPr>
        <w:t xml:space="preserve"> in</w:t>
      </w:r>
      <w:r w:rsidR="00A105A5" w:rsidRPr="00090E5E">
        <w:rPr>
          <w:rFonts w:ascii="Calibri" w:hAnsi="Calibri" w:cs="Calibri"/>
          <w:color w:val="000000"/>
          <w:sz w:val="22"/>
          <w:szCs w:val="22"/>
        </w:rPr>
        <w:t xml:space="preserve"> </w:t>
      </w:r>
      <w:sdt>
        <w:sdtPr>
          <w:rPr>
            <w:rFonts w:ascii="Calibri" w:hAnsi="Calibri" w:cs="Calibri"/>
            <w:b/>
            <w:color w:val="000000"/>
            <w:sz w:val="22"/>
            <w:szCs w:val="22"/>
            <w:highlight w:val="yellow"/>
          </w:rPr>
          <w:id w:val="335039196"/>
          <w:placeholder>
            <w:docPart w:val="EE2B5A619CA94BD4866FBB72C89559EE"/>
          </w:placeholder>
          <w:showingPlcHdr/>
        </w:sdtPr>
        <w:sdtEndPr/>
        <w:sdtContent>
          <w:r w:rsidR="00CA3CD6" w:rsidRPr="00CA3CD6">
            <w:rPr>
              <w:rStyle w:val="PlaceholderText"/>
              <w:b/>
              <w:bCs/>
              <w:highlight w:val="yellow"/>
            </w:rPr>
            <w:t>Click here to enter location</w:t>
          </w:r>
        </w:sdtContent>
      </w:sdt>
      <w:r>
        <w:rPr>
          <w:rFonts w:ascii="Calibri" w:hAnsi="Calibri" w:cs="Calibri"/>
          <w:b/>
          <w:color w:val="000000"/>
          <w:sz w:val="22"/>
          <w:szCs w:val="22"/>
          <w:highlight w:val="yellow"/>
        </w:rPr>
        <w:t xml:space="preserve"> </w:t>
      </w:r>
      <w:r w:rsidR="005248A3">
        <w:rPr>
          <w:rFonts w:ascii="Calibri" w:hAnsi="Calibri" w:cs="Calibri"/>
          <w:bCs/>
          <w:color w:val="000000"/>
          <w:sz w:val="22"/>
          <w:szCs w:val="22"/>
        </w:rPr>
        <w:t xml:space="preserve">and shall only be removed temporarily from this location when being used </w:t>
      </w:r>
      <w:r w:rsidR="00CB3E76">
        <w:rPr>
          <w:rFonts w:ascii="Calibri" w:hAnsi="Calibri" w:cs="Calibri"/>
          <w:bCs/>
          <w:color w:val="000000"/>
          <w:sz w:val="22"/>
          <w:szCs w:val="22"/>
        </w:rPr>
        <w:t>by an authorized user that has completed the Certification for this ACKNOWLEDGEMENT FORM</w:t>
      </w:r>
      <w:r w:rsidR="00F6635F">
        <w:rPr>
          <w:rFonts w:ascii="Calibri" w:hAnsi="Calibri" w:cs="Calibri"/>
          <w:bCs/>
          <w:color w:val="000000"/>
          <w:sz w:val="22"/>
          <w:szCs w:val="22"/>
        </w:rPr>
        <w:t xml:space="preserve">.  </w:t>
      </w:r>
    </w:p>
    <w:p w14:paraId="41905D2F" w14:textId="77777777" w:rsidR="00A105A5" w:rsidRPr="00090E5E" w:rsidRDefault="00A105A5" w:rsidP="00AF318A">
      <w:pPr>
        <w:autoSpaceDE w:val="0"/>
        <w:autoSpaceDN w:val="0"/>
        <w:adjustRightInd w:val="0"/>
        <w:spacing w:before="0" w:after="0" w:line="240" w:lineRule="auto"/>
        <w:rPr>
          <w:rFonts w:ascii="Calibri" w:hAnsi="Calibri" w:cs="Calibri"/>
          <w:sz w:val="22"/>
          <w:szCs w:val="22"/>
        </w:rPr>
      </w:pPr>
    </w:p>
    <w:p w14:paraId="5A53B58E" w14:textId="77777777" w:rsidR="00A105A5" w:rsidRPr="00090E5E" w:rsidRDefault="00A105A5" w:rsidP="00AF318A">
      <w:pPr>
        <w:autoSpaceDE w:val="0"/>
        <w:autoSpaceDN w:val="0"/>
        <w:adjustRightInd w:val="0"/>
        <w:spacing w:before="0" w:after="0" w:line="240" w:lineRule="auto"/>
        <w:rPr>
          <w:rFonts w:ascii="Calibri" w:hAnsi="Calibri" w:cs="Calibri"/>
          <w:b/>
          <w:bCs/>
          <w:sz w:val="22"/>
          <w:szCs w:val="22"/>
        </w:rPr>
      </w:pPr>
      <w:r w:rsidRPr="00090E5E">
        <w:rPr>
          <w:rFonts w:ascii="Calibri" w:hAnsi="Calibri" w:cs="Calibri"/>
          <w:b/>
          <w:bCs/>
          <w:sz w:val="22"/>
          <w:szCs w:val="22"/>
        </w:rPr>
        <w:t>E. Access to and Authorized Use of the Instrument</w:t>
      </w:r>
    </w:p>
    <w:p w14:paraId="5868EE7D" w14:textId="7694E95A" w:rsidR="00A105A5" w:rsidRPr="00090E5E" w:rsidRDefault="00A105A5" w:rsidP="00AF318A">
      <w:pPr>
        <w:autoSpaceDE w:val="0"/>
        <w:autoSpaceDN w:val="0"/>
        <w:adjustRightInd w:val="0"/>
        <w:spacing w:before="0" w:after="0" w:line="240" w:lineRule="auto"/>
        <w:rPr>
          <w:rFonts w:ascii="Calibri" w:hAnsi="Calibri" w:cs="Calibri"/>
          <w:sz w:val="22"/>
          <w:szCs w:val="22"/>
        </w:rPr>
      </w:pPr>
      <w:r w:rsidRPr="00090E5E">
        <w:rPr>
          <w:rFonts w:ascii="Calibri" w:hAnsi="Calibri" w:cs="Calibri"/>
          <w:sz w:val="22"/>
          <w:szCs w:val="22"/>
        </w:rPr>
        <w:t>With respect to using the Instrument, only those individuals specifically authorized by the Responsible Parties shall have permission to use the Instrument.</w:t>
      </w:r>
      <w:r w:rsidR="00554A7D">
        <w:rPr>
          <w:rFonts w:ascii="Calibri" w:hAnsi="Calibri" w:cs="Calibri"/>
          <w:sz w:val="22"/>
          <w:szCs w:val="22"/>
        </w:rPr>
        <w:t xml:space="preserve"> </w:t>
      </w:r>
      <w:r w:rsidRPr="00090E5E">
        <w:rPr>
          <w:rFonts w:ascii="Calibri" w:hAnsi="Calibri" w:cs="Calibri"/>
          <w:sz w:val="22"/>
          <w:szCs w:val="22"/>
        </w:rPr>
        <w:t xml:space="preserve"> </w:t>
      </w:r>
    </w:p>
    <w:p w14:paraId="4C920C73" w14:textId="77777777" w:rsidR="00A105A5" w:rsidRPr="00090E5E" w:rsidRDefault="00A105A5" w:rsidP="00AF318A">
      <w:pPr>
        <w:autoSpaceDE w:val="0"/>
        <w:autoSpaceDN w:val="0"/>
        <w:adjustRightInd w:val="0"/>
        <w:spacing w:before="0" w:after="0" w:line="240" w:lineRule="auto"/>
        <w:rPr>
          <w:rFonts w:ascii="Calibri" w:hAnsi="Calibri" w:cs="Calibri"/>
          <w:b/>
          <w:bCs/>
          <w:sz w:val="22"/>
          <w:szCs w:val="22"/>
        </w:rPr>
      </w:pPr>
    </w:p>
    <w:p w14:paraId="19F465DB" w14:textId="77777777" w:rsidR="00A105A5" w:rsidRPr="00090E5E" w:rsidRDefault="00A105A5" w:rsidP="00AF318A">
      <w:pPr>
        <w:autoSpaceDE w:val="0"/>
        <w:autoSpaceDN w:val="0"/>
        <w:adjustRightInd w:val="0"/>
        <w:spacing w:before="0" w:after="0" w:line="240" w:lineRule="auto"/>
        <w:rPr>
          <w:rFonts w:ascii="Calibri" w:hAnsi="Calibri" w:cs="Calibri"/>
          <w:b/>
          <w:bCs/>
          <w:sz w:val="22"/>
          <w:szCs w:val="22"/>
        </w:rPr>
      </w:pPr>
      <w:r w:rsidRPr="00090E5E">
        <w:rPr>
          <w:rFonts w:ascii="Calibri" w:hAnsi="Calibri" w:cs="Calibri"/>
          <w:b/>
          <w:bCs/>
          <w:sz w:val="22"/>
          <w:szCs w:val="22"/>
        </w:rPr>
        <w:t>F. Protective Measures with Respect to Securing the Instrument</w:t>
      </w:r>
    </w:p>
    <w:p w14:paraId="4FF44060" w14:textId="276C88D1" w:rsidR="00A105A5" w:rsidRPr="00090E5E" w:rsidRDefault="00A105A5" w:rsidP="00AF318A">
      <w:pPr>
        <w:autoSpaceDE w:val="0"/>
        <w:autoSpaceDN w:val="0"/>
        <w:adjustRightInd w:val="0"/>
        <w:spacing w:before="0" w:after="0" w:line="240" w:lineRule="auto"/>
        <w:rPr>
          <w:rFonts w:ascii="Calibri" w:hAnsi="Calibri" w:cs="Calibri"/>
          <w:sz w:val="22"/>
          <w:szCs w:val="22"/>
        </w:rPr>
      </w:pPr>
      <w:r w:rsidRPr="00090E5E">
        <w:rPr>
          <w:rFonts w:ascii="Calibri" w:hAnsi="Calibri" w:cs="Calibri"/>
          <w:sz w:val="22"/>
          <w:szCs w:val="22"/>
        </w:rPr>
        <w:t xml:space="preserve">The Instrument shall only be used for its authorized and intended purposes. Under no circumstances may any individual authorized to use the Instrument or authorized to use other Instruments within </w:t>
      </w:r>
      <w:sdt>
        <w:sdtPr>
          <w:rPr>
            <w:rFonts w:ascii="Calibri" w:hAnsi="Calibri" w:cs="Calibri"/>
            <w:sz w:val="22"/>
            <w:szCs w:val="22"/>
            <w:highlight w:val="yellow"/>
          </w:rPr>
          <w:id w:val="-1774699110"/>
          <w:placeholder>
            <w:docPart w:val="B29820DA70D445E59E03DB30B6A2268E"/>
          </w:placeholder>
          <w:showingPlcHdr/>
        </w:sdtPr>
        <w:sdtEndPr/>
        <w:sdtContent>
          <w:r w:rsidR="00CA3CD6" w:rsidRPr="009B7EE6">
            <w:rPr>
              <w:rStyle w:val="PlaceholderText"/>
              <w:b/>
              <w:bCs/>
              <w:highlight w:val="yellow"/>
            </w:rPr>
            <w:t>Click here to enter location</w:t>
          </w:r>
        </w:sdtContent>
      </w:sdt>
      <w:r w:rsidR="00CA3CD6">
        <w:rPr>
          <w:rFonts w:ascii="Calibri" w:hAnsi="Calibri" w:cs="Calibri"/>
          <w:sz w:val="22"/>
          <w:szCs w:val="22"/>
        </w:rPr>
        <w:t xml:space="preserve"> </w:t>
      </w:r>
      <w:r w:rsidRPr="00090E5E">
        <w:rPr>
          <w:rFonts w:ascii="Calibri" w:hAnsi="Calibri" w:cs="Calibri"/>
          <w:sz w:val="22"/>
          <w:szCs w:val="22"/>
        </w:rPr>
        <w:t xml:space="preserve">manipulate or modify the Instrument for any reason. </w:t>
      </w:r>
    </w:p>
    <w:p w14:paraId="68567718" w14:textId="77777777" w:rsidR="00A105A5" w:rsidRPr="00090E5E" w:rsidRDefault="00A105A5" w:rsidP="00AF318A">
      <w:pPr>
        <w:autoSpaceDE w:val="0"/>
        <w:autoSpaceDN w:val="0"/>
        <w:adjustRightInd w:val="0"/>
        <w:spacing w:before="0" w:after="0" w:line="240" w:lineRule="auto"/>
        <w:rPr>
          <w:rFonts w:ascii="Calibri" w:hAnsi="Calibri" w:cs="Calibri"/>
          <w:b/>
          <w:bCs/>
          <w:sz w:val="22"/>
          <w:szCs w:val="22"/>
        </w:rPr>
      </w:pPr>
    </w:p>
    <w:p w14:paraId="5823B3DA" w14:textId="77777777" w:rsidR="00A105A5" w:rsidRPr="00090E5E" w:rsidRDefault="00A105A5" w:rsidP="00AF318A">
      <w:pPr>
        <w:autoSpaceDE w:val="0"/>
        <w:autoSpaceDN w:val="0"/>
        <w:adjustRightInd w:val="0"/>
        <w:spacing w:before="0" w:after="0" w:line="240" w:lineRule="auto"/>
        <w:rPr>
          <w:rFonts w:ascii="Calibri" w:hAnsi="Calibri" w:cs="Calibri"/>
          <w:b/>
          <w:bCs/>
          <w:sz w:val="22"/>
          <w:szCs w:val="22"/>
        </w:rPr>
      </w:pPr>
      <w:r w:rsidRPr="00090E5E">
        <w:rPr>
          <w:rFonts w:ascii="Calibri" w:hAnsi="Calibri" w:cs="Calibri"/>
          <w:b/>
          <w:bCs/>
          <w:sz w:val="22"/>
          <w:szCs w:val="22"/>
        </w:rPr>
        <w:t>H. Relocation of the Instrument</w:t>
      </w:r>
    </w:p>
    <w:p w14:paraId="6CB78DC1" w14:textId="7E7DA4C8" w:rsidR="00A105A5" w:rsidRPr="00090E5E" w:rsidRDefault="00A105A5" w:rsidP="00AF318A">
      <w:pPr>
        <w:autoSpaceDE w:val="0"/>
        <w:autoSpaceDN w:val="0"/>
        <w:adjustRightInd w:val="0"/>
        <w:spacing w:before="0" w:after="0" w:line="240" w:lineRule="auto"/>
        <w:rPr>
          <w:rFonts w:ascii="Calibri" w:hAnsi="Calibri" w:cs="Calibri"/>
          <w:b/>
          <w:sz w:val="22"/>
          <w:szCs w:val="22"/>
        </w:rPr>
      </w:pPr>
      <w:r w:rsidRPr="00090E5E">
        <w:rPr>
          <w:rFonts w:ascii="Calibri" w:hAnsi="Calibri" w:cs="Calibri"/>
          <w:sz w:val="22"/>
          <w:szCs w:val="22"/>
        </w:rPr>
        <w:t xml:space="preserve">Under no circumstances may this Instrument be relocated within SIU, </w:t>
      </w:r>
      <w:r w:rsidR="00983844" w:rsidRPr="00090E5E">
        <w:rPr>
          <w:rFonts w:ascii="Calibri" w:hAnsi="Calibri" w:cs="Calibri"/>
          <w:sz w:val="22"/>
          <w:szCs w:val="22"/>
        </w:rPr>
        <w:t>i</w:t>
      </w:r>
      <w:r w:rsidRPr="00090E5E">
        <w:rPr>
          <w:rFonts w:ascii="Calibri" w:hAnsi="Calibri" w:cs="Calibri"/>
          <w:sz w:val="22"/>
          <w:szCs w:val="22"/>
        </w:rPr>
        <w:t xml:space="preserve">n the United States or </w:t>
      </w:r>
      <w:r w:rsidR="00983844" w:rsidRPr="00090E5E">
        <w:rPr>
          <w:rFonts w:ascii="Calibri" w:hAnsi="Calibri" w:cs="Calibri"/>
          <w:sz w:val="22"/>
          <w:szCs w:val="22"/>
        </w:rPr>
        <w:t>o</w:t>
      </w:r>
      <w:r w:rsidRPr="00090E5E">
        <w:rPr>
          <w:rFonts w:ascii="Calibri" w:hAnsi="Calibri" w:cs="Calibri"/>
          <w:sz w:val="22"/>
          <w:szCs w:val="22"/>
        </w:rPr>
        <w:t xml:space="preserve">utside of the United States without specific authorization from the </w:t>
      </w:r>
      <w:r w:rsidR="00B43EFB" w:rsidRPr="00090E5E">
        <w:rPr>
          <w:rFonts w:ascii="Calibri" w:hAnsi="Calibri" w:cs="Calibri"/>
          <w:sz w:val="22"/>
          <w:szCs w:val="22"/>
        </w:rPr>
        <w:t xml:space="preserve">Export Controls </w:t>
      </w:r>
      <w:r w:rsidR="00F2371B">
        <w:rPr>
          <w:rFonts w:ascii="Calibri" w:hAnsi="Calibri" w:cs="Calibri"/>
          <w:sz w:val="22"/>
          <w:szCs w:val="22"/>
        </w:rPr>
        <w:t>O</w:t>
      </w:r>
      <w:r w:rsidR="00B43EFB" w:rsidRPr="00090E5E">
        <w:rPr>
          <w:rFonts w:ascii="Calibri" w:hAnsi="Calibri" w:cs="Calibri"/>
          <w:sz w:val="22"/>
          <w:szCs w:val="22"/>
        </w:rPr>
        <w:t>ffice</w:t>
      </w:r>
      <w:r w:rsidRPr="00090E5E">
        <w:rPr>
          <w:rFonts w:ascii="Calibri" w:hAnsi="Calibri" w:cs="Calibri"/>
          <w:sz w:val="22"/>
          <w:szCs w:val="22"/>
        </w:rPr>
        <w:t xml:space="preserve"> </w:t>
      </w:r>
      <w:r w:rsidRPr="00090E5E">
        <w:rPr>
          <w:rFonts w:ascii="Calibri" w:hAnsi="Calibri" w:cs="Calibri"/>
          <w:sz w:val="22"/>
          <w:szCs w:val="22"/>
          <w:u w:val="single"/>
        </w:rPr>
        <w:t xml:space="preserve">before </w:t>
      </w:r>
      <w:r w:rsidRPr="00090E5E">
        <w:rPr>
          <w:rFonts w:ascii="Calibri" w:hAnsi="Calibri" w:cs="Calibri"/>
          <w:sz w:val="22"/>
          <w:szCs w:val="22"/>
        </w:rPr>
        <w:t xml:space="preserve">the Instrument is relocated. </w:t>
      </w:r>
      <w:r w:rsidRPr="00090E5E">
        <w:rPr>
          <w:rFonts w:ascii="Calibri" w:hAnsi="Calibri" w:cs="Calibri"/>
          <w:b/>
          <w:sz w:val="22"/>
          <w:szCs w:val="22"/>
        </w:rPr>
        <w:t xml:space="preserve">A specific license from the United States Government may be required to transfer the Instrument outside of the United States and </w:t>
      </w:r>
      <w:r w:rsidR="0011790A">
        <w:rPr>
          <w:rFonts w:ascii="Calibri" w:hAnsi="Calibri" w:cs="Calibri"/>
          <w:b/>
          <w:sz w:val="22"/>
          <w:szCs w:val="22"/>
        </w:rPr>
        <w:t xml:space="preserve">it </w:t>
      </w:r>
      <w:r w:rsidRPr="00090E5E">
        <w:rPr>
          <w:rFonts w:ascii="Calibri" w:hAnsi="Calibri" w:cs="Calibri"/>
          <w:b/>
          <w:sz w:val="22"/>
          <w:szCs w:val="22"/>
        </w:rPr>
        <w:t>could take up to six (6) months to acquire such licensure.</w:t>
      </w:r>
    </w:p>
    <w:p w14:paraId="58C623F7" w14:textId="77777777" w:rsidR="00A105A5" w:rsidRPr="00090E5E" w:rsidRDefault="00A105A5" w:rsidP="00AF318A">
      <w:pPr>
        <w:autoSpaceDE w:val="0"/>
        <w:autoSpaceDN w:val="0"/>
        <w:adjustRightInd w:val="0"/>
        <w:spacing w:before="0" w:after="0" w:line="240" w:lineRule="auto"/>
        <w:rPr>
          <w:rFonts w:ascii="Calibri" w:hAnsi="Calibri" w:cs="Calibri"/>
          <w:b/>
          <w:bCs/>
          <w:sz w:val="22"/>
          <w:szCs w:val="22"/>
        </w:rPr>
      </w:pPr>
    </w:p>
    <w:p w14:paraId="445EA880" w14:textId="77777777" w:rsidR="00A105A5" w:rsidRPr="00090E5E" w:rsidRDefault="00A105A5" w:rsidP="00AF318A">
      <w:pPr>
        <w:autoSpaceDE w:val="0"/>
        <w:autoSpaceDN w:val="0"/>
        <w:adjustRightInd w:val="0"/>
        <w:spacing w:before="0" w:after="0" w:line="240" w:lineRule="auto"/>
        <w:rPr>
          <w:rFonts w:ascii="Calibri" w:hAnsi="Calibri" w:cs="Calibri"/>
          <w:b/>
          <w:bCs/>
          <w:sz w:val="22"/>
          <w:szCs w:val="22"/>
        </w:rPr>
      </w:pPr>
      <w:r w:rsidRPr="00090E5E">
        <w:rPr>
          <w:rFonts w:ascii="Calibri" w:hAnsi="Calibri" w:cs="Calibri"/>
          <w:b/>
          <w:bCs/>
          <w:sz w:val="22"/>
          <w:szCs w:val="22"/>
        </w:rPr>
        <w:t>J. Reporting Suspected Violations</w:t>
      </w:r>
    </w:p>
    <w:p w14:paraId="5D7453E1" w14:textId="6EC9961E" w:rsidR="00D80448" w:rsidRPr="00090E5E" w:rsidRDefault="00A105A5" w:rsidP="00E924F9">
      <w:pPr>
        <w:autoSpaceDE w:val="0"/>
        <w:autoSpaceDN w:val="0"/>
        <w:adjustRightInd w:val="0"/>
        <w:spacing w:before="0" w:after="0" w:line="240" w:lineRule="auto"/>
        <w:rPr>
          <w:rFonts w:ascii="Calibri" w:hAnsi="Calibri" w:cs="Calibri"/>
          <w:sz w:val="22"/>
          <w:szCs w:val="22"/>
        </w:rPr>
      </w:pPr>
      <w:r w:rsidRPr="00090E5E">
        <w:rPr>
          <w:rFonts w:ascii="Calibri" w:hAnsi="Calibri" w:cs="Calibri"/>
          <w:sz w:val="22"/>
          <w:szCs w:val="22"/>
        </w:rPr>
        <w:t>In the even</w:t>
      </w:r>
      <w:r w:rsidR="00860474">
        <w:rPr>
          <w:rFonts w:ascii="Calibri" w:hAnsi="Calibri" w:cs="Calibri"/>
          <w:sz w:val="22"/>
          <w:szCs w:val="22"/>
        </w:rPr>
        <w:t>t</w:t>
      </w:r>
      <w:r w:rsidRPr="00090E5E">
        <w:rPr>
          <w:rFonts w:ascii="Calibri" w:hAnsi="Calibri" w:cs="Calibri"/>
          <w:sz w:val="22"/>
          <w:szCs w:val="22"/>
        </w:rPr>
        <w:t xml:space="preserve"> that a violation or breach of one or more of the provisions contained within this ACKNOWLEDGMENT FORM is suspected or known, the person with knowledge of such violation, breach or concern shall immediately report the matter to the Responsible Parties (who in turn shall report the matter to the Export Controls</w:t>
      </w:r>
      <w:r w:rsidR="00852241">
        <w:rPr>
          <w:rFonts w:ascii="Calibri" w:hAnsi="Calibri" w:cs="Calibri"/>
          <w:sz w:val="22"/>
          <w:szCs w:val="22"/>
        </w:rPr>
        <w:t xml:space="preserve"> </w:t>
      </w:r>
      <w:r w:rsidR="00F2371B">
        <w:rPr>
          <w:rFonts w:ascii="Calibri" w:hAnsi="Calibri" w:cs="Calibri"/>
          <w:sz w:val="22"/>
          <w:szCs w:val="22"/>
        </w:rPr>
        <w:t>O</w:t>
      </w:r>
      <w:r w:rsidR="00852241">
        <w:rPr>
          <w:rFonts w:ascii="Calibri" w:hAnsi="Calibri" w:cs="Calibri"/>
          <w:sz w:val="22"/>
          <w:szCs w:val="22"/>
        </w:rPr>
        <w:t>ffice</w:t>
      </w:r>
      <w:r w:rsidRPr="00090E5E">
        <w:rPr>
          <w:rFonts w:ascii="Calibri" w:hAnsi="Calibri" w:cs="Calibri"/>
          <w:sz w:val="22"/>
          <w:szCs w:val="22"/>
        </w:rPr>
        <w:t>) or shall report the matter directly to the Export Controls</w:t>
      </w:r>
      <w:r w:rsidR="00852241">
        <w:rPr>
          <w:rFonts w:ascii="Calibri" w:hAnsi="Calibri" w:cs="Calibri"/>
          <w:sz w:val="22"/>
          <w:szCs w:val="22"/>
        </w:rPr>
        <w:t xml:space="preserve"> </w:t>
      </w:r>
      <w:r w:rsidR="00F2371B">
        <w:rPr>
          <w:rFonts w:ascii="Calibri" w:hAnsi="Calibri" w:cs="Calibri"/>
          <w:sz w:val="22"/>
          <w:szCs w:val="22"/>
        </w:rPr>
        <w:t>O</w:t>
      </w:r>
      <w:r w:rsidR="00852241">
        <w:rPr>
          <w:rFonts w:ascii="Calibri" w:hAnsi="Calibri" w:cs="Calibri"/>
          <w:sz w:val="22"/>
          <w:szCs w:val="22"/>
        </w:rPr>
        <w:t>ffice</w:t>
      </w:r>
      <w:r w:rsidRPr="00090E5E">
        <w:rPr>
          <w:rFonts w:ascii="Calibri" w:hAnsi="Calibri" w:cs="Calibri"/>
          <w:sz w:val="22"/>
          <w:szCs w:val="22"/>
        </w:rPr>
        <w:t>.</w:t>
      </w:r>
      <w:r w:rsidR="00D80448" w:rsidRPr="00090E5E">
        <w:rPr>
          <w:rFonts w:ascii="Calibri" w:hAnsi="Calibri" w:cs="Calibri"/>
          <w:b/>
          <w:bCs/>
          <w:sz w:val="22"/>
          <w:szCs w:val="22"/>
        </w:rPr>
        <w:br w:type="page"/>
      </w:r>
    </w:p>
    <w:p w14:paraId="07F7570C" w14:textId="11F6AD43" w:rsidR="0025677A" w:rsidRPr="00090E5E" w:rsidRDefault="00D80448" w:rsidP="008E4346">
      <w:pPr>
        <w:spacing w:before="0"/>
        <w:jc w:val="center"/>
        <w:rPr>
          <w:rFonts w:ascii="Calibri" w:hAnsi="Calibri" w:cs="Calibri"/>
          <w:b/>
          <w:bCs/>
          <w:sz w:val="36"/>
          <w:szCs w:val="36"/>
        </w:rPr>
      </w:pPr>
      <w:r w:rsidRPr="00090E5E">
        <w:rPr>
          <w:rFonts w:ascii="Calibri" w:hAnsi="Calibri" w:cs="Calibri"/>
          <w:b/>
          <w:bCs/>
          <w:sz w:val="36"/>
          <w:szCs w:val="36"/>
        </w:rPr>
        <w:lastRenderedPageBreak/>
        <w:t>Certification</w:t>
      </w:r>
    </w:p>
    <w:p w14:paraId="3126CC24" w14:textId="09F7BFE4" w:rsidR="005454D8" w:rsidRPr="002B3780" w:rsidRDefault="00F24654" w:rsidP="002B3780">
      <w:pPr>
        <w:spacing w:before="0" w:line="240" w:lineRule="auto"/>
        <w:rPr>
          <w:rFonts w:ascii="Calibri" w:hAnsi="Calibri" w:cs="Calibri"/>
          <w:b/>
          <w:bCs/>
          <w:sz w:val="24"/>
          <w:szCs w:val="24"/>
        </w:rPr>
      </w:pPr>
      <w:proofErr w:type="gramStart"/>
      <w:r w:rsidRPr="00090E5E">
        <w:rPr>
          <w:rFonts w:ascii="Calibri" w:hAnsi="Calibri" w:cs="Calibri"/>
          <w:b/>
          <w:bCs/>
          <w:sz w:val="24"/>
          <w:szCs w:val="24"/>
        </w:rPr>
        <w:t>Each individual</w:t>
      </w:r>
      <w:proofErr w:type="gramEnd"/>
      <w:r w:rsidRPr="00090E5E">
        <w:rPr>
          <w:rFonts w:ascii="Calibri" w:hAnsi="Calibri" w:cs="Calibri"/>
          <w:b/>
          <w:bCs/>
          <w:sz w:val="24"/>
          <w:szCs w:val="24"/>
        </w:rPr>
        <w:t xml:space="preserve"> authorized</w:t>
      </w:r>
      <w:r w:rsidR="00090E5E">
        <w:rPr>
          <w:rFonts w:ascii="Calibri" w:hAnsi="Calibri" w:cs="Calibri"/>
          <w:b/>
          <w:bCs/>
          <w:sz w:val="24"/>
          <w:szCs w:val="24"/>
        </w:rPr>
        <w:t xml:space="preserve"> to access the </w:t>
      </w:r>
      <w:r w:rsidR="000A28E6">
        <w:rPr>
          <w:rFonts w:ascii="Calibri" w:hAnsi="Calibri" w:cs="Calibri"/>
          <w:b/>
          <w:bCs/>
          <w:sz w:val="24"/>
          <w:szCs w:val="24"/>
        </w:rPr>
        <w:t xml:space="preserve">Instrument identified in this ACKNOWLEDGEMENT FORM </w:t>
      </w:r>
      <w:r w:rsidR="002B3780">
        <w:rPr>
          <w:rFonts w:ascii="Calibri" w:hAnsi="Calibri" w:cs="Calibri"/>
          <w:b/>
          <w:bCs/>
          <w:sz w:val="24"/>
          <w:szCs w:val="24"/>
        </w:rPr>
        <w:t>must sign the below certification.</w:t>
      </w:r>
    </w:p>
    <w:p w14:paraId="66CB3CA1" w14:textId="77777777" w:rsidR="002B3780" w:rsidRDefault="002B3780" w:rsidP="008C3A18">
      <w:pPr>
        <w:rPr>
          <w:rFonts w:ascii="Calibri" w:hAnsi="Calibri" w:cs="Calibri"/>
          <w:sz w:val="24"/>
          <w:szCs w:val="24"/>
        </w:rPr>
      </w:pPr>
    </w:p>
    <w:p w14:paraId="7B1BD133" w14:textId="2F2CDA9B" w:rsidR="008C3A18" w:rsidRPr="00090E5E" w:rsidRDefault="008C3A18" w:rsidP="008C3A18">
      <w:pPr>
        <w:rPr>
          <w:rFonts w:ascii="Calibri" w:hAnsi="Calibri" w:cs="Calibri"/>
          <w:sz w:val="24"/>
          <w:szCs w:val="24"/>
        </w:rPr>
      </w:pPr>
      <w:r w:rsidRPr="00090E5E">
        <w:rPr>
          <w:rFonts w:ascii="Calibri" w:hAnsi="Calibri" w:cs="Calibri"/>
          <w:sz w:val="24"/>
          <w:szCs w:val="24"/>
        </w:rPr>
        <w:t xml:space="preserve">By signing below, </w:t>
      </w:r>
      <w:r w:rsidR="00243B93" w:rsidRPr="00090E5E">
        <w:rPr>
          <w:rFonts w:ascii="Calibri" w:hAnsi="Calibri" w:cs="Calibri"/>
          <w:sz w:val="24"/>
          <w:szCs w:val="24"/>
        </w:rPr>
        <w:t>I hereby certify that</w:t>
      </w:r>
      <w:r w:rsidRPr="00090E5E">
        <w:rPr>
          <w:rFonts w:ascii="Calibri" w:hAnsi="Calibri" w:cs="Calibri"/>
          <w:sz w:val="24"/>
          <w:szCs w:val="24"/>
        </w:rPr>
        <w:t>:</w:t>
      </w:r>
    </w:p>
    <w:p w14:paraId="2A68E59A" w14:textId="77777777" w:rsidR="008C3A18" w:rsidRPr="00090E5E" w:rsidRDefault="00243B93" w:rsidP="008C3A18">
      <w:pPr>
        <w:pStyle w:val="ListParagraph"/>
        <w:numPr>
          <w:ilvl w:val="0"/>
          <w:numId w:val="27"/>
        </w:numPr>
        <w:rPr>
          <w:rFonts w:ascii="Calibri" w:hAnsi="Calibri" w:cs="Calibri"/>
          <w:sz w:val="24"/>
          <w:szCs w:val="24"/>
        </w:rPr>
      </w:pPr>
      <w:r w:rsidRPr="00090E5E">
        <w:rPr>
          <w:rFonts w:ascii="Calibri" w:hAnsi="Calibri" w:cs="Calibri"/>
          <w:sz w:val="24"/>
          <w:szCs w:val="24"/>
        </w:rPr>
        <w:t>I have read and understand the terms of this ACKNOWLEDGMENT FORM. </w:t>
      </w:r>
    </w:p>
    <w:p w14:paraId="7BD94186" w14:textId="4690FC34" w:rsidR="001B26CE" w:rsidRPr="00090E5E" w:rsidRDefault="00243B93" w:rsidP="008C3A18">
      <w:pPr>
        <w:pStyle w:val="ListParagraph"/>
        <w:numPr>
          <w:ilvl w:val="0"/>
          <w:numId w:val="27"/>
        </w:numPr>
        <w:rPr>
          <w:rFonts w:ascii="Calibri" w:hAnsi="Calibri" w:cs="Calibri"/>
          <w:sz w:val="24"/>
          <w:szCs w:val="24"/>
        </w:rPr>
      </w:pPr>
      <w:r w:rsidRPr="00090E5E">
        <w:rPr>
          <w:rFonts w:ascii="Calibri" w:hAnsi="Calibri" w:cs="Calibri"/>
          <w:sz w:val="24"/>
          <w:szCs w:val="24"/>
        </w:rPr>
        <w:t xml:space="preserve">I agree to follow the procedures set forth herein and to take other actions as necessary to prevent unauthorized access by foreign persons to the controlled </w:t>
      </w:r>
      <w:r w:rsidR="003A7A8E">
        <w:rPr>
          <w:rFonts w:ascii="Calibri" w:hAnsi="Calibri" w:cs="Calibri"/>
          <w:sz w:val="24"/>
          <w:szCs w:val="24"/>
        </w:rPr>
        <w:t>Instrument</w:t>
      </w:r>
      <w:r w:rsidRPr="00090E5E">
        <w:rPr>
          <w:rFonts w:ascii="Calibri" w:hAnsi="Calibri" w:cs="Calibri"/>
          <w:sz w:val="24"/>
          <w:szCs w:val="24"/>
        </w:rPr>
        <w:t xml:space="preserve">.  </w:t>
      </w:r>
    </w:p>
    <w:p w14:paraId="468FD2F6" w14:textId="1DE1E1E7" w:rsidR="00243B93" w:rsidRDefault="00243B93" w:rsidP="00243B93">
      <w:pPr>
        <w:pStyle w:val="ListParagraph"/>
        <w:numPr>
          <w:ilvl w:val="0"/>
          <w:numId w:val="27"/>
        </w:numPr>
        <w:rPr>
          <w:rFonts w:ascii="Calibri" w:hAnsi="Calibri" w:cs="Calibri"/>
          <w:sz w:val="24"/>
          <w:szCs w:val="24"/>
        </w:rPr>
      </w:pPr>
      <w:r w:rsidRPr="00090E5E">
        <w:rPr>
          <w:rFonts w:ascii="Calibri" w:hAnsi="Calibri" w:cs="Calibri"/>
          <w:sz w:val="24"/>
          <w:szCs w:val="24"/>
        </w:rPr>
        <w:t>I understand that I may be held personally liable for civil and criminal penalties, up to and including incarceration, if I disclose any export-controlled information to unauthorized foreign persons.</w:t>
      </w:r>
    </w:p>
    <w:p w14:paraId="7DA42698" w14:textId="77777777" w:rsidR="002B3780" w:rsidRPr="002B3780" w:rsidRDefault="002B3780" w:rsidP="002B3780">
      <w:pPr>
        <w:pStyle w:val="ListParagraph"/>
        <w:rPr>
          <w:rFonts w:ascii="Calibri" w:hAnsi="Calibri" w:cs="Calibri"/>
          <w:sz w:val="24"/>
          <w:szCs w:val="24"/>
        </w:rPr>
      </w:pPr>
    </w:p>
    <w:tbl>
      <w:tblPr>
        <w:tblStyle w:val="TableGrid"/>
        <w:tblW w:w="0" w:type="auto"/>
        <w:tblLook w:val="04A0" w:firstRow="1" w:lastRow="0" w:firstColumn="1" w:lastColumn="0" w:noHBand="0" w:noVBand="1"/>
      </w:tblPr>
      <w:tblGrid>
        <w:gridCol w:w="1975"/>
        <w:gridCol w:w="7375"/>
      </w:tblGrid>
      <w:tr w:rsidR="005454D8" w:rsidRPr="006069E1" w14:paraId="5DCE6502" w14:textId="77777777" w:rsidTr="00436870">
        <w:tc>
          <w:tcPr>
            <w:tcW w:w="1975" w:type="dxa"/>
          </w:tcPr>
          <w:p w14:paraId="51E5E7B8" w14:textId="77777777" w:rsidR="005454D8" w:rsidRPr="006F58E4" w:rsidRDefault="005454D8" w:rsidP="00436870">
            <w:pPr>
              <w:rPr>
                <w:b/>
                <w:bCs/>
                <w:sz w:val="24"/>
                <w:szCs w:val="24"/>
              </w:rPr>
            </w:pPr>
            <w:r w:rsidRPr="006F58E4">
              <w:rPr>
                <w:b/>
                <w:bCs/>
                <w:sz w:val="24"/>
                <w:szCs w:val="24"/>
              </w:rPr>
              <w:t>Printed Name:</w:t>
            </w:r>
          </w:p>
        </w:tc>
        <w:sdt>
          <w:sdtPr>
            <w:rPr>
              <w:sz w:val="24"/>
              <w:szCs w:val="24"/>
            </w:rPr>
            <w:id w:val="-341013569"/>
            <w:placeholder>
              <w:docPart w:val="9EF8407904604FC98A7940151A59B5ED"/>
            </w:placeholder>
            <w:showingPlcHdr/>
          </w:sdtPr>
          <w:sdtEndPr/>
          <w:sdtContent>
            <w:tc>
              <w:tcPr>
                <w:tcW w:w="7375" w:type="dxa"/>
              </w:tcPr>
              <w:p w14:paraId="7BF76AF0" w14:textId="77777777" w:rsidR="005454D8" w:rsidRPr="006069E1" w:rsidRDefault="005454D8" w:rsidP="00436870">
                <w:pPr>
                  <w:rPr>
                    <w:sz w:val="24"/>
                    <w:szCs w:val="24"/>
                  </w:rPr>
                </w:pPr>
                <w:r>
                  <w:rPr>
                    <w:sz w:val="24"/>
                    <w:szCs w:val="24"/>
                  </w:rPr>
                  <w:t xml:space="preserve"> </w:t>
                </w:r>
              </w:p>
            </w:tc>
          </w:sdtContent>
        </w:sdt>
      </w:tr>
      <w:tr w:rsidR="005454D8" w:rsidRPr="006069E1" w14:paraId="24A8ED4B" w14:textId="77777777" w:rsidTr="00436870">
        <w:tc>
          <w:tcPr>
            <w:tcW w:w="1975" w:type="dxa"/>
          </w:tcPr>
          <w:p w14:paraId="5205E640" w14:textId="77777777" w:rsidR="005454D8" w:rsidRPr="006F58E4" w:rsidRDefault="005454D8" w:rsidP="00436870">
            <w:pPr>
              <w:rPr>
                <w:b/>
                <w:bCs/>
                <w:sz w:val="24"/>
                <w:szCs w:val="24"/>
              </w:rPr>
            </w:pPr>
            <w:r w:rsidRPr="006F58E4">
              <w:rPr>
                <w:b/>
                <w:bCs/>
                <w:sz w:val="24"/>
                <w:szCs w:val="24"/>
              </w:rPr>
              <w:t>Signature:</w:t>
            </w:r>
          </w:p>
        </w:tc>
        <w:sdt>
          <w:sdtPr>
            <w:rPr>
              <w:sz w:val="24"/>
              <w:szCs w:val="24"/>
            </w:rPr>
            <w:id w:val="657497363"/>
            <w:placeholder>
              <w:docPart w:val="38F715C197564C6DBE1D39A58F99F331"/>
            </w:placeholder>
            <w:showingPlcHdr/>
          </w:sdtPr>
          <w:sdtEndPr/>
          <w:sdtContent>
            <w:tc>
              <w:tcPr>
                <w:tcW w:w="7375" w:type="dxa"/>
              </w:tcPr>
              <w:p w14:paraId="475F0E00" w14:textId="77777777" w:rsidR="005454D8" w:rsidRPr="006069E1" w:rsidRDefault="005454D8" w:rsidP="00436870">
                <w:pPr>
                  <w:rPr>
                    <w:sz w:val="24"/>
                    <w:szCs w:val="24"/>
                  </w:rPr>
                </w:pPr>
                <w:r>
                  <w:rPr>
                    <w:sz w:val="24"/>
                    <w:szCs w:val="24"/>
                  </w:rPr>
                  <w:t xml:space="preserve"> </w:t>
                </w:r>
              </w:p>
            </w:tc>
          </w:sdtContent>
        </w:sdt>
      </w:tr>
      <w:tr w:rsidR="005454D8" w:rsidRPr="006069E1" w14:paraId="5AEC3BFB" w14:textId="77777777" w:rsidTr="00436870">
        <w:tc>
          <w:tcPr>
            <w:tcW w:w="1975" w:type="dxa"/>
          </w:tcPr>
          <w:p w14:paraId="7FA4212C" w14:textId="77777777" w:rsidR="005454D8" w:rsidRPr="006F58E4" w:rsidRDefault="005454D8" w:rsidP="00436870">
            <w:pPr>
              <w:rPr>
                <w:b/>
                <w:bCs/>
                <w:sz w:val="24"/>
                <w:szCs w:val="24"/>
              </w:rPr>
            </w:pPr>
            <w:r w:rsidRPr="006F58E4">
              <w:rPr>
                <w:b/>
                <w:bCs/>
                <w:sz w:val="24"/>
                <w:szCs w:val="24"/>
              </w:rPr>
              <w:t>Date:</w:t>
            </w:r>
          </w:p>
        </w:tc>
        <w:sdt>
          <w:sdtPr>
            <w:rPr>
              <w:sz w:val="24"/>
              <w:szCs w:val="24"/>
            </w:rPr>
            <w:id w:val="1143701576"/>
            <w:placeholder>
              <w:docPart w:val="2F50D89E08A6433191E141EF8AC020EE"/>
            </w:placeholder>
            <w:showingPlcHdr/>
            <w:date>
              <w:dateFormat w:val="M/d/yyyy"/>
              <w:lid w:val="en-US"/>
              <w:storeMappedDataAs w:val="dateTime"/>
              <w:calendar w:val="gregorian"/>
            </w:date>
          </w:sdtPr>
          <w:sdtEndPr/>
          <w:sdtContent>
            <w:tc>
              <w:tcPr>
                <w:tcW w:w="7375" w:type="dxa"/>
              </w:tcPr>
              <w:p w14:paraId="56998766" w14:textId="77777777" w:rsidR="005454D8" w:rsidRPr="006069E1" w:rsidRDefault="005454D8" w:rsidP="00436870">
                <w:pPr>
                  <w:rPr>
                    <w:sz w:val="24"/>
                    <w:szCs w:val="24"/>
                  </w:rPr>
                </w:pPr>
                <w:r>
                  <w:rPr>
                    <w:sz w:val="24"/>
                    <w:szCs w:val="24"/>
                  </w:rPr>
                  <w:t xml:space="preserve"> </w:t>
                </w:r>
              </w:p>
            </w:tc>
          </w:sdtContent>
        </w:sdt>
      </w:tr>
    </w:tbl>
    <w:p w14:paraId="76B2B9E4" w14:textId="77777777" w:rsidR="00A767B4" w:rsidRPr="0025677A" w:rsidRDefault="00A767B4" w:rsidP="00A767B4">
      <w:pPr>
        <w:rPr>
          <w:b/>
          <w:bCs/>
          <w:sz w:val="24"/>
          <w:szCs w:val="24"/>
        </w:rPr>
      </w:pPr>
    </w:p>
    <w:sectPr w:rsidR="00A767B4" w:rsidRPr="0025677A" w:rsidSect="006145D8">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ABBE6F" w14:textId="77777777" w:rsidR="004F4CD9" w:rsidRDefault="004F4CD9" w:rsidP="000172E5">
      <w:pPr>
        <w:spacing w:after="0" w:line="240" w:lineRule="auto"/>
      </w:pPr>
      <w:r>
        <w:separator/>
      </w:r>
    </w:p>
  </w:endnote>
  <w:endnote w:type="continuationSeparator" w:id="0">
    <w:p w14:paraId="28D43F06" w14:textId="77777777" w:rsidR="004F4CD9" w:rsidRDefault="004F4CD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1FCC77D-C107-4053-AC82-264588498690}"/>
    <w:embedBold r:id="rId2" w:fontKey="{52AD0BEB-37C7-457B-97CF-30C0481477E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EAF87F08-D6C6-45E5-B35C-FE0B43A1A6CC}"/>
    <w:embedBold r:id="rId4" w:fontKey="{735E160B-11CF-4FC3-A431-96D20B054460}"/>
    <w:embedItalic r:id="rId5" w:fontKey="{3AF4F604-C7D7-45AB-A499-7F4E4F7586E6}"/>
  </w:font>
  <w:font w:name="Consolas">
    <w:panose1 w:val="020B0609020204030204"/>
    <w:charset w:val="00"/>
    <w:family w:val="modern"/>
    <w:pitch w:val="fixed"/>
    <w:sig w:usb0="E00006FF" w:usb1="0000FCFF" w:usb2="00000001" w:usb3="00000000" w:csb0="0000019F" w:csb1="00000000"/>
    <w:embedRegular r:id="rId6" w:fontKey="{167A3636-D6A9-4E86-93F7-464C25261B64}"/>
  </w:font>
  <w:font w:name="Segoe UI">
    <w:panose1 w:val="020B0502040204020203"/>
    <w:charset w:val="00"/>
    <w:family w:val="swiss"/>
    <w:pitch w:val="variable"/>
    <w:sig w:usb0="E4002EFF" w:usb1="C000E47F" w:usb2="00000009" w:usb3="00000000" w:csb0="000001FF" w:csb1="00000000"/>
    <w:embedRegular r:id="rId7" w:fontKey="{2E2D94C0-8FBC-40CB-ACFA-F28613E365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675"/>
      <w:gridCol w:w="4675"/>
    </w:tblGrid>
    <w:tr w:rsidR="00311D4F" w:rsidRPr="00311D4F" w14:paraId="3E6DF7D1" w14:textId="77777777" w:rsidTr="00637200">
      <w:tc>
        <w:tcPr>
          <w:tcW w:w="4675" w:type="dxa"/>
          <w:vAlign w:val="center"/>
        </w:tcPr>
        <w:p w14:paraId="614CCCE3" w14:textId="0946F59F" w:rsidR="00311D4F" w:rsidRPr="00311D4F" w:rsidRDefault="00311D4F" w:rsidP="00637200">
          <w:pPr>
            <w:pStyle w:val="Footer"/>
          </w:pPr>
        </w:p>
      </w:tc>
      <w:tc>
        <w:tcPr>
          <w:tcW w:w="4675" w:type="dxa"/>
          <w:vAlign w:val="center"/>
        </w:tcPr>
        <w:p w14:paraId="5A5D0AA3" w14:textId="02498F36" w:rsidR="00311D4F" w:rsidRPr="00311D4F" w:rsidRDefault="00311D4F" w:rsidP="00637200">
          <w:pPr>
            <w:pStyle w:val="Footer"/>
            <w:jc w:val="right"/>
          </w:pPr>
        </w:p>
      </w:tc>
    </w:tr>
  </w:tbl>
  <w:p w14:paraId="1BC8D648"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B8FA9" w14:textId="77777777" w:rsidR="004F4CD9" w:rsidRDefault="004F4CD9" w:rsidP="000172E5">
      <w:pPr>
        <w:spacing w:after="0" w:line="240" w:lineRule="auto"/>
      </w:pPr>
      <w:r>
        <w:separator/>
      </w:r>
    </w:p>
  </w:footnote>
  <w:footnote w:type="continuationSeparator" w:id="0">
    <w:p w14:paraId="61A59A00" w14:textId="77777777" w:rsidR="004F4CD9" w:rsidRDefault="004F4CD9"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1350"/>
      <w:gridCol w:w="8000"/>
    </w:tblGrid>
    <w:tr w:rsidR="00B337A2" w:rsidRPr="00637200" w14:paraId="6AB46283" w14:textId="77777777" w:rsidTr="00384B05">
      <w:trPr>
        <w:trHeight w:val="990"/>
      </w:trPr>
      <w:tc>
        <w:tcPr>
          <w:tcW w:w="1350" w:type="dxa"/>
          <w:vAlign w:val="center"/>
        </w:tcPr>
        <w:p w14:paraId="3F67B361" w14:textId="011572A9" w:rsidR="00B337A2" w:rsidRPr="00637200" w:rsidRDefault="00B337A2" w:rsidP="00637200">
          <w:pPr>
            <w:pStyle w:val="Header"/>
          </w:pPr>
        </w:p>
      </w:tc>
      <w:tc>
        <w:tcPr>
          <w:tcW w:w="8000" w:type="dxa"/>
          <w:vAlign w:val="center"/>
        </w:tcPr>
        <w:p w14:paraId="3880AEFF" w14:textId="77777777" w:rsidR="007900E4" w:rsidRDefault="007900E4" w:rsidP="007900E4">
          <w:pPr>
            <w:pStyle w:val="Header"/>
            <w:spacing w:before="0" w:line="240" w:lineRule="auto"/>
            <w:ind w:left="-1455"/>
            <w:jc w:val="center"/>
          </w:pPr>
          <w:r>
            <w:t xml:space="preserve">EAR Equipment </w:t>
          </w:r>
        </w:p>
        <w:p w14:paraId="2DB877DD" w14:textId="77777777" w:rsidR="00B337A2" w:rsidRDefault="007900E4" w:rsidP="007900E4">
          <w:pPr>
            <w:pStyle w:val="Header"/>
            <w:spacing w:before="0" w:line="240" w:lineRule="auto"/>
            <w:ind w:left="-1455"/>
            <w:jc w:val="center"/>
          </w:pPr>
          <w:r>
            <w:t>Acknowledgement Form</w:t>
          </w:r>
        </w:p>
        <w:p w14:paraId="08597399" w14:textId="402D879D" w:rsidR="007900E4" w:rsidRPr="00A80CFF" w:rsidRDefault="007900E4" w:rsidP="007900E4">
          <w:pPr>
            <w:pStyle w:val="Header"/>
            <w:spacing w:before="0" w:line="240" w:lineRule="auto"/>
            <w:ind w:left="-1455"/>
            <w:jc w:val="center"/>
            <w:rPr>
              <w:sz w:val="24"/>
            </w:rPr>
          </w:pPr>
        </w:p>
      </w:tc>
    </w:tr>
  </w:tbl>
  <w:p w14:paraId="253422B1"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2D3F5A"/>
    <w:multiLevelType w:val="hybridMultilevel"/>
    <w:tmpl w:val="5BB4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FA5537"/>
    <w:multiLevelType w:val="hybridMultilevel"/>
    <w:tmpl w:val="0CBAB54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45D5BE2"/>
    <w:multiLevelType w:val="hybridMultilevel"/>
    <w:tmpl w:val="57A2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2476A14"/>
    <w:multiLevelType w:val="hybridMultilevel"/>
    <w:tmpl w:val="B57C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A116B4"/>
    <w:multiLevelType w:val="hybridMultilevel"/>
    <w:tmpl w:val="4604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9"/>
  </w:num>
  <w:num w:numId="3">
    <w:abstractNumId w:val="18"/>
  </w:num>
  <w:num w:numId="4">
    <w:abstractNumId w:val="15"/>
  </w:num>
  <w:num w:numId="5">
    <w:abstractNumId w:val="16"/>
  </w:num>
  <w:num w:numId="6">
    <w:abstractNumId w:val="22"/>
  </w:num>
  <w:num w:numId="7">
    <w:abstractNumId w:val="8"/>
  </w:num>
  <w:num w:numId="8">
    <w:abstractNumId w:val="13"/>
  </w:num>
  <w:num w:numId="9">
    <w:abstractNumId w:val="20"/>
  </w:num>
  <w:num w:numId="10">
    <w:abstractNumId w:val="1"/>
  </w:num>
  <w:num w:numId="11">
    <w:abstractNumId w:val="7"/>
  </w:num>
  <w:num w:numId="12">
    <w:abstractNumId w:val="0"/>
  </w:num>
  <w:num w:numId="13">
    <w:abstractNumId w:val="2"/>
  </w:num>
  <w:num w:numId="14">
    <w:abstractNumId w:val="11"/>
  </w:num>
  <w:num w:numId="15">
    <w:abstractNumId w:val="10"/>
  </w:num>
  <w:num w:numId="16">
    <w:abstractNumId w:val="19"/>
  </w:num>
  <w:num w:numId="17">
    <w:abstractNumId w:val="4"/>
  </w:num>
  <w:num w:numId="18">
    <w:abstractNumId w:val="26"/>
  </w:num>
  <w:num w:numId="19">
    <w:abstractNumId w:val="21"/>
  </w:num>
  <w:num w:numId="20">
    <w:abstractNumId w:val="17"/>
  </w:num>
  <w:num w:numId="21">
    <w:abstractNumId w:val="25"/>
  </w:num>
  <w:num w:numId="22">
    <w:abstractNumId w:val="6"/>
  </w:num>
  <w:num w:numId="23">
    <w:abstractNumId w:val="12"/>
  </w:num>
  <w:num w:numId="24">
    <w:abstractNumId w:val="24"/>
  </w:num>
  <w:num w:numId="25">
    <w:abstractNumId w:val="23"/>
  </w:num>
  <w:num w:numId="26">
    <w:abstractNumId w:val="5"/>
  </w:num>
  <w:num w:numId="27">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cryptProviderType="rsaAES" w:cryptAlgorithmClass="hash" w:cryptAlgorithmType="typeAny" w:cryptAlgorithmSid="14" w:cryptSpinCount="100000" w:hash="X5ByGTVIHa7KRbbF+q/jv7ltt33y/UdWa4zpaoshyjA0rPk5GU+VzNdFmkTgn6CBlDynou7O0yN/QxMDqi61RA==" w:salt="pxVzeyTYGP3rHfZyBnqXs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A"/>
    <w:rsid w:val="0000490E"/>
    <w:rsid w:val="000172E5"/>
    <w:rsid w:val="00017E5B"/>
    <w:rsid w:val="00021E29"/>
    <w:rsid w:val="0003791E"/>
    <w:rsid w:val="000503F5"/>
    <w:rsid w:val="00052382"/>
    <w:rsid w:val="0006530B"/>
    <w:rsid w:val="0006568A"/>
    <w:rsid w:val="00066B4E"/>
    <w:rsid w:val="00076D61"/>
    <w:rsid w:val="00076F0F"/>
    <w:rsid w:val="00084253"/>
    <w:rsid w:val="00090D31"/>
    <w:rsid w:val="00090E5E"/>
    <w:rsid w:val="00092123"/>
    <w:rsid w:val="000A28E6"/>
    <w:rsid w:val="000A2D05"/>
    <w:rsid w:val="000A5925"/>
    <w:rsid w:val="000B0865"/>
    <w:rsid w:val="000B2B9D"/>
    <w:rsid w:val="000D1F49"/>
    <w:rsid w:val="000D522A"/>
    <w:rsid w:val="000F0876"/>
    <w:rsid w:val="00110613"/>
    <w:rsid w:val="001137D3"/>
    <w:rsid w:val="0011790A"/>
    <w:rsid w:val="001369C7"/>
    <w:rsid w:val="0013738D"/>
    <w:rsid w:val="001562BF"/>
    <w:rsid w:val="001572C4"/>
    <w:rsid w:val="00163D47"/>
    <w:rsid w:val="001727CA"/>
    <w:rsid w:val="001800AB"/>
    <w:rsid w:val="0019726B"/>
    <w:rsid w:val="001B26CE"/>
    <w:rsid w:val="001D191F"/>
    <w:rsid w:val="001D2261"/>
    <w:rsid w:val="001D275A"/>
    <w:rsid w:val="001D6DAF"/>
    <w:rsid w:val="001F097E"/>
    <w:rsid w:val="001F2E0F"/>
    <w:rsid w:val="001F4F88"/>
    <w:rsid w:val="00214586"/>
    <w:rsid w:val="00216C53"/>
    <w:rsid w:val="002239EA"/>
    <w:rsid w:val="002308B1"/>
    <w:rsid w:val="00233521"/>
    <w:rsid w:val="00243B93"/>
    <w:rsid w:val="00245BF8"/>
    <w:rsid w:val="002553A4"/>
    <w:rsid w:val="0025677A"/>
    <w:rsid w:val="00266ADE"/>
    <w:rsid w:val="00292AEB"/>
    <w:rsid w:val="002A28E9"/>
    <w:rsid w:val="002B3780"/>
    <w:rsid w:val="002B787A"/>
    <w:rsid w:val="002C16B7"/>
    <w:rsid w:val="002C56E6"/>
    <w:rsid w:val="002D20E1"/>
    <w:rsid w:val="002D2486"/>
    <w:rsid w:val="002D39CB"/>
    <w:rsid w:val="002E6905"/>
    <w:rsid w:val="002F0843"/>
    <w:rsid w:val="002F76B3"/>
    <w:rsid w:val="00311D4F"/>
    <w:rsid w:val="00312DAD"/>
    <w:rsid w:val="0034390E"/>
    <w:rsid w:val="00343D0D"/>
    <w:rsid w:val="00344849"/>
    <w:rsid w:val="00355038"/>
    <w:rsid w:val="00361E11"/>
    <w:rsid w:val="003769BA"/>
    <w:rsid w:val="003A7A8E"/>
    <w:rsid w:val="003B4CB3"/>
    <w:rsid w:val="003D01A9"/>
    <w:rsid w:val="003D53CF"/>
    <w:rsid w:val="003E3D7D"/>
    <w:rsid w:val="003E442B"/>
    <w:rsid w:val="003F0847"/>
    <w:rsid w:val="003F1C8D"/>
    <w:rsid w:val="0040090B"/>
    <w:rsid w:val="00421DD0"/>
    <w:rsid w:val="00432E03"/>
    <w:rsid w:val="0046302A"/>
    <w:rsid w:val="00465139"/>
    <w:rsid w:val="00471009"/>
    <w:rsid w:val="00471D23"/>
    <w:rsid w:val="00484E61"/>
    <w:rsid w:val="00487D2D"/>
    <w:rsid w:val="00497077"/>
    <w:rsid w:val="004C1A1E"/>
    <w:rsid w:val="004D5D62"/>
    <w:rsid w:val="004F4A06"/>
    <w:rsid w:val="004F4CD9"/>
    <w:rsid w:val="005104F8"/>
    <w:rsid w:val="005112D0"/>
    <w:rsid w:val="00516A43"/>
    <w:rsid w:val="0052237B"/>
    <w:rsid w:val="005248A3"/>
    <w:rsid w:val="005454D8"/>
    <w:rsid w:val="0055341D"/>
    <w:rsid w:val="00554A7D"/>
    <w:rsid w:val="00577E06"/>
    <w:rsid w:val="00583334"/>
    <w:rsid w:val="005A3BF7"/>
    <w:rsid w:val="005B0258"/>
    <w:rsid w:val="005C10DD"/>
    <w:rsid w:val="005C15DA"/>
    <w:rsid w:val="005D7CDF"/>
    <w:rsid w:val="005F2035"/>
    <w:rsid w:val="005F7990"/>
    <w:rsid w:val="006069E1"/>
    <w:rsid w:val="006145C5"/>
    <w:rsid w:val="006145D8"/>
    <w:rsid w:val="0063417A"/>
    <w:rsid w:val="00637200"/>
    <w:rsid w:val="0063739C"/>
    <w:rsid w:val="0065505A"/>
    <w:rsid w:val="0065719B"/>
    <w:rsid w:val="00667D43"/>
    <w:rsid w:val="00671A0E"/>
    <w:rsid w:val="00674443"/>
    <w:rsid w:val="006927A8"/>
    <w:rsid w:val="0069615A"/>
    <w:rsid w:val="00696E6B"/>
    <w:rsid w:val="006B2C46"/>
    <w:rsid w:val="006D372B"/>
    <w:rsid w:val="006F1BED"/>
    <w:rsid w:val="006F58E4"/>
    <w:rsid w:val="007110CF"/>
    <w:rsid w:val="007147D7"/>
    <w:rsid w:val="00740030"/>
    <w:rsid w:val="00763886"/>
    <w:rsid w:val="00765293"/>
    <w:rsid w:val="00770F25"/>
    <w:rsid w:val="00772592"/>
    <w:rsid w:val="00776BBD"/>
    <w:rsid w:val="007900E4"/>
    <w:rsid w:val="00793A21"/>
    <w:rsid w:val="00796ECE"/>
    <w:rsid w:val="007A35A8"/>
    <w:rsid w:val="007A6F83"/>
    <w:rsid w:val="007B0A85"/>
    <w:rsid w:val="007B1116"/>
    <w:rsid w:val="007B2173"/>
    <w:rsid w:val="007B353B"/>
    <w:rsid w:val="007C0961"/>
    <w:rsid w:val="007C4C1A"/>
    <w:rsid w:val="007C6A52"/>
    <w:rsid w:val="007D3FDF"/>
    <w:rsid w:val="007D4BFD"/>
    <w:rsid w:val="007D71A8"/>
    <w:rsid w:val="00800D02"/>
    <w:rsid w:val="00802537"/>
    <w:rsid w:val="00803A0A"/>
    <w:rsid w:val="00816C7C"/>
    <w:rsid w:val="0082043E"/>
    <w:rsid w:val="00821FCF"/>
    <w:rsid w:val="00840468"/>
    <w:rsid w:val="00846B76"/>
    <w:rsid w:val="00852241"/>
    <w:rsid w:val="00860474"/>
    <w:rsid w:val="00860BE7"/>
    <w:rsid w:val="008657E9"/>
    <w:rsid w:val="00871AE4"/>
    <w:rsid w:val="00881B04"/>
    <w:rsid w:val="00883431"/>
    <w:rsid w:val="00895505"/>
    <w:rsid w:val="008A0BCF"/>
    <w:rsid w:val="008A19A2"/>
    <w:rsid w:val="008B11BA"/>
    <w:rsid w:val="008C3A18"/>
    <w:rsid w:val="008D780D"/>
    <w:rsid w:val="008E203A"/>
    <w:rsid w:val="008E345B"/>
    <w:rsid w:val="008E4346"/>
    <w:rsid w:val="0091229C"/>
    <w:rsid w:val="00912403"/>
    <w:rsid w:val="009301B3"/>
    <w:rsid w:val="00930C1F"/>
    <w:rsid w:val="00940E73"/>
    <w:rsid w:val="00943ABE"/>
    <w:rsid w:val="00945115"/>
    <w:rsid w:val="00952740"/>
    <w:rsid w:val="00962B7C"/>
    <w:rsid w:val="009632D3"/>
    <w:rsid w:val="00983844"/>
    <w:rsid w:val="0098597D"/>
    <w:rsid w:val="00987C74"/>
    <w:rsid w:val="009B7EE6"/>
    <w:rsid w:val="009C4F14"/>
    <w:rsid w:val="009D1E91"/>
    <w:rsid w:val="009E5BDE"/>
    <w:rsid w:val="009F619A"/>
    <w:rsid w:val="009F64B6"/>
    <w:rsid w:val="009F664E"/>
    <w:rsid w:val="009F6DDE"/>
    <w:rsid w:val="00A105A5"/>
    <w:rsid w:val="00A26A3B"/>
    <w:rsid w:val="00A370A8"/>
    <w:rsid w:val="00A40BFB"/>
    <w:rsid w:val="00A42A6E"/>
    <w:rsid w:val="00A67094"/>
    <w:rsid w:val="00A767B4"/>
    <w:rsid w:val="00A80CFF"/>
    <w:rsid w:val="00A97E6D"/>
    <w:rsid w:val="00AB3E27"/>
    <w:rsid w:val="00AD16A1"/>
    <w:rsid w:val="00AD526B"/>
    <w:rsid w:val="00AD5D56"/>
    <w:rsid w:val="00AD63CB"/>
    <w:rsid w:val="00AF318A"/>
    <w:rsid w:val="00AF40FC"/>
    <w:rsid w:val="00AF4E08"/>
    <w:rsid w:val="00B12C8C"/>
    <w:rsid w:val="00B209A8"/>
    <w:rsid w:val="00B261D9"/>
    <w:rsid w:val="00B3076A"/>
    <w:rsid w:val="00B337A2"/>
    <w:rsid w:val="00B33861"/>
    <w:rsid w:val="00B3483A"/>
    <w:rsid w:val="00B3712B"/>
    <w:rsid w:val="00B43EFB"/>
    <w:rsid w:val="00B47659"/>
    <w:rsid w:val="00B54559"/>
    <w:rsid w:val="00B715A5"/>
    <w:rsid w:val="00B73DDC"/>
    <w:rsid w:val="00BA2ECE"/>
    <w:rsid w:val="00BA741D"/>
    <w:rsid w:val="00BB21F7"/>
    <w:rsid w:val="00BB4F65"/>
    <w:rsid w:val="00BC0636"/>
    <w:rsid w:val="00BC0FFD"/>
    <w:rsid w:val="00BD4753"/>
    <w:rsid w:val="00BD5CB1"/>
    <w:rsid w:val="00BD7C8C"/>
    <w:rsid w:val="00BE62EE"/>
    <w:rsid w:val="00C003BA"/>
    <w:rsid w:val="00C23AC1"/>
    <w:rsid w:val="00C23E4F"/>
    <w:rsid w:val="00C40EB1"/>
    <w:rsid w:val="00C4602F"/>
    <w:rsid w:val="00C46878"/>
    <w:rsid w:val="00C6231D"/>
    <w:rsid w:val="00C749C0"/>
    <w:rsid w:val="00C8170D"/>
    <w:rsid w:val="00C82FC2"/>
    <w:rsid w:val="00C919F0"/>
    <w:rsid w:val="00CA027A"/>
    <w:rsid w:val="00CA3CD6"/>
    <w:rsid w:val="00CB3E76"/>
    <w:rsid w:val="00CB4A51"/>
    <w:rsid w:val="00CC4F25"/>
    <w:rsid w:val="00CD0513"/>
    <w:rsid w:val="00CD4532"/>
    <w:rsid w:val="00CD47B0"/>
    <w:rsid w:val="00CE6104"/>
    <w:rsid w:val="00CE7918"/>
    <w:rsid w:val="00CF32CE"/>
    <w:rsid w:val="00D1179E"/>
    <w:rsid w:val="00D15653"/>
    <w:rsid w:val="00D16163"/>
    <w:rsid w:val="00D248DD"/>
    <w:rsid w:val="00D44E80"/>
    <w:rsid w:val="00D52311"/>
    <w:rsid w:val="00D55074"/>
    <w:rsid w:val="00D6599A"/>
    <w:rsid w:val="00D7081A"/>
    <w:rsid w:val="00D80448"/>
    <w:rsid w:val="00DA12BA"/>
    <w:rsid w:val="00DA5608"/>
    <w:rsid w:val="00DB3FAD"/>
    <w:rsid w:val="00DC71EC"/>
    <w:rsid w:val="00DD3731"/>
    <w:rsid w:val="00E0270B"/>
    <w:rsid w:val="00E158CE"/>
    <w:rsid w:val="00E24D34"/>
    <w:rsid w:val="00E353D5"/>
    <w:rsid w:val="00E403FA"/>
    <w:rsid w:val="00E54D88"/>
    <w:rsid w:val="00E61C09"/>
    <w:rsid w:val="00E72589"/>
    <w:rsid w:val="00E76EB9"/>
    <w:rsid w:val="00E816BB"/>
    <w:rsid w:val="00E924F9"/>
    <w:rsid w:val="00EA084A"/>
    <w:rsid w:val="00EA11AE"/>
    <w:rsid w:val="00EB05B0"/>
    <w:rsid w:val="00EB3B58"/>
    <w:rsid w:val="00EB4F76"/>
    <w:rsid w:val="00EC70E7"/>
    <w:rsid w:val="00EC7359"/>
    <w:rsid w:val="00EC754B"/>
    <w:rsid w:val="00ED4A24"/>
    <w:rsid w:val="00EE2BCE"/>
    <w:rsid w:val="00EE3054"/>
    <w:rsid w:val="00EE3510"/>
    <w:rsid w:val="00EE372C"/>
    <w:rsid w:val="00EE5DE2"/>
    <w:rsid w:val="00EF5A01"/>
    <w:rsid w:val="00EF664F"/>
    <w:rsid w:val="00F00606"/>
    <w:rsid w:val="00F01256"/>
    <w:rsid w:val="00F05322"/>
    <w:rsid w:val="00F2371B"/>
    <w:rsid w:val="00F24654"/>
    <w:rsid w:val="00F27EA8"/>
    <w:rsid w:val="00F4573D"/>
    <w:rsid w:val="00F6635F"/>
    <w:rsid w:val="00F8097F"/>
    <w:rsid w:val="00FA2048"/>
    <w:rsid w:val="00FA3911"/>
    <w:rsid w:val="00FC4E57"/>
    <w:rsid w:val="00FC6957"/>
    <w:rsid w:val="00FC7475"/>
    <w:rsid w:val="00FE24E9"/>
    <w:rsid w:val="00FE27C8"/>
    <w:rsid w:val="00FE78A0"/>
    <w:rsid w:val="00FF3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4A10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1F2E0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character" w:styleId="UnresolvedMention">
    <w:name w:val="Unresolved Mention"/>
    <w:basedOn w:val="DefaultParagraphFont"/>
    <w:uiPriority w:val="99"/>
    <w:semiHidden/>
    <w:rsid w:val="00F8097F"/>
    <w:rPr>
      <w:color w:val="605E5C"/>
      <w:shd w:val="clear" w:color="auto" w:fill="E1DFDD"/>
    </w:rPr>
  </w:style>
  <w:style w:type="paragraph" w:styleId="ListParagraph">
    <w:name w:val="List Paragraph"/>
    <w:basedOn w:val="Normal"/>
    <w:uiPriority w:val="34"/>
    <w:semiHidden/>
    <w:qFormat/>
    <w:rsid w:val="00A76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U850093993\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EF8407904604FC98A7940151A59B5ED"/>
        <w:category>
          <w:name w:val="General"/>
          <w:gallery w:val="placeholder"/>
        </w:category>
        <w:types>
          <w:type w:val="bbPlcHdr"/>
        </w:types>
        <w:behaviors>
          <w:behavior w:val="content"/>
        </w:behaviors>
        <w:guid w:val="{E28F4DA8-CBE4-4838-8354-753E14F6F1FD}"/>
      </w:docPartPr>
      <w:docPartBody>
        <w:p w:rsidR="005D69AD" w:rsidRDefault="00962EA5" w:rsidP="00962EA5">
          <w:pPr>
            <w:pStyle w:val="9EF8407904604FC98A7940151A59B5ED"/>
          </w:pPr>
          <w:r>
            <w:rPr>
              <w:sz w:val="24"/>
              <w:szCs w:val="24"/>
            </w:rPr>
            <w:t xml:space="preserve"> </w:t>
          </w:r>
        </w:p>
      </w:docPartBody>
    </w:docPart>
    <w:docPart>
      <w:docPartPr>
        <w:name w:val="38F715C197564C6DBE1D39A58F99F331"/>
        <w:category>
          <w:name w:val="General"/>
          <w:gallery w:val="placeholder"/>
        </w:category>
        <w:types>
          <w:type w:val="bbPlcHdr"/>
        </w:types>
        <w:behaviors>
          <w:behavior w:val="content"/>
        </w:behaviors>
        <w:guid w:val="{6FF3C8D2-06A2-45EB-AE49-8EBB86C1531F}"/>
      </w:docPartPr>
      <w:docPartBody>
        <w:p w:rsidR="005D69AD" w:rsidRDefault="00962EA5" w:rsidP="00962EA5">
          <w:pPr>
            <w:pStyle w:val="38F715C197564C6DBE1D39A58F99F331"/>
          </w:pPr>
          <w:r>
            <w:rPr>
              <w:sz w:val="24"/>
              <w:szCs w:val="24"/>
            </w:rPr>
            <w:t xml:space="preserve"> </w:t>
          </w:r>
        </w:p>
      </w:docPartBody>
    </w:docPart>
    <w:docPart>
      <w:docPartPr>
        <w:name w:val="2F50D89E08A6433191E141EF8AC020EE"/>
        <w:category>
          <w:name w:val="General"/>
          <w:gallery w:val="placeholder"/>
        </w:category>
        <w:types>
          <w:type w:val="bbPlcHdr"/>
        </w:types>
        <w:behaviors>
          <w:behavior w:val="content"/>
        </w:behaviors>
        <w:guid w:val="{632244E1-DBA1-4399-8123-207AC8EDE33C}"/>
      </w:docPartPr>
      <w:docPartBody>
        <w:p w:rsidR="005D69AD" w:rsidRDefault="00962EA5" w:rsidP="00962EA5">
          <w:pPr>
            <w:pStyle w:val="2F50D89E08A6433191E141EF8AC020EE"/>
          </w:pPr>
          <w:r>
            <w:rPr>
              <w:sz w:val="24"/>
              <w:szCs w:val="24"/>
            </w:rPr>
            <w:t xml:space="preserve"> </w:t>
          </w:r>
        </w:p>
      </w:docPartBody>
    </w:docPart>
    <w:docPart>
      <w:docPartPr>
        <w:name w:val="3203B4DC4D5F466FB2A6C27C224270E2"/>
        <w:category>
          <w:name w:val="General"/>
          <w:gallery w:val="placeholder"/>
        </w:category>
        <w:types>
          <w:type w:val="bbPlcHdr"/>
        </w:types>
        <w:behaviors>
          <w:behavior w:val="content"/>
        </w:behaviors>
        <w:guid w:val="{559FD4E6-332E-4B9B-99A7-26771D9DDB63}"/>
      </w:docPartPr>
      <w:docPartBody>
        <w:p w:rsidR="00962EA5" w:rsidRDefault="00962EA5" w:rsidP="00962EA5">
          <w:pPr>
            <w:pStyle w:val="3203B4DC4D5F466FB2A6C27C224270E2"/>
          </w:pPr>
          <w:r w:rsidRPr="009B7EE6">
            <w:rPr>
              <w:rStyle w:val="PlaceholderText"/>
              <w:b/>
              <w:bCs/>
              <w:highlight w:val="yellow"/>
            </w:rPr>
            <w:t>Click here to enter name of equipment</w:t>
          </w:r>
        </w:p>
      </w:docPartBody>
    </w:docPart>
    <w:docPart>
      <w:docPartPr>
        <w:name w:val="901821AFAEF94FABB21B4F66D263D5E5"/>
        <w:category>
          <w:name w:val="General"/>
          <w:gallery w:val="placeholder"/>
        </w:category>
        <w:types>
          <w:type w:val="bbPlcHdr"/>
        </w:types>
        <w:behaviors>
          <w:behavior w:val="content"/>
        </w:behaviors>
        <w:guid w:val="{8F151D33-7971-47FB-883B-8F782EEF35BE}"/>
      </w:docPartPr>
      <w:docPartBody>
        <w:p w:rsidR="00962EA5" w:rsidRDefault="00962EA5" w:rsidP="00962EA5">
          <w:pPr>
            <w:pStyle w:val="901821AFAEF94FABB21B4F66D263D5E5"/>
          </w:pPr>
          <w:r w:rsidRPr="00CA3CD6">
            <w:rPr>
              <w:rStyle w:val="PlaceholderText"/>
              <w:b/>
              <w:bCs/>
              <w:highlight w:val="yellow"/>
            </w:rPr>
            <w:t>Click here to enter ECCN</w:t>
          </w:r>
        </w:p>
      </w:docPartBody>
    </w:docPart>
    <w:docPart>
      <w:docPartPr>
        <w:name w:val="B58D183BC1EE42FFA7EEDD51ECE69A20"/>
        <w:category>
          <w:name w:val="General"/>
          <w:gallery w:val="placeholder"/>
        </w:category>
        <w:types>
          <w:type w:val="bbPlcHdr"/>
        </w:types>
        <w:behaviors>
          <w:behavior w:val="content"/>
        </w:behaviors>
        <w:guid w:val="{594F3BE6-F35E-40C5-B7C2-1425EDA6635F}"/>
      </w:docPartPr>
      <w:docPartBody>
        <w:p w:rsidR="00962EA5" w:rsidRDefault="00962EA5" w:rsidP="00962EA5">
          <w:pPr>
            <w:pStyle w:val="B58D183BC1EE42FFA7EEDD51ECE69A20"/>
          </w:pPr>
          <w:r w:rsidRPr="00CA3CD6">
            <w:rPr>
              <w:rStyle w:val="PlaceholderText"/>
              <w:b/>
              <w:bCs/>
              <w:highlight w:val="yellow"/>
            </w:rPr>
            <w:t xml:space="preserve">Click here to enter Name, Title, </w:t>
          </w:r>
          <w:r>
            <w:rPr>
              <w:rStyle w:val="PlaceholderText"/>
              <w:b/>
              <w:bCs/>
              <w:highlight w:val="yellow"/>
            </w:rPr>
            <w:t>Uni</w:t>
          </w:r>
          <w:r w:rsidRPr="00CA3CD6">
            <w:rPr>
              <w:rStyle w:val="PlaceholderText"/>
              <w:b/>
              <w:bCs/>
              <w:highlight w:val="yellow"/>
            </w:rPr>
            <w:t>t, and Phone Number of each Responsible Party.</w:t>
          </w:r>
        </w:p>
      </w:docPartBody>
    </w:docPart>
    <w:docPart>
      <w:docPartPr>
        <w:name w:val="EE2B5A619CA94BD4866FBB72C89559EE"/>
        <w:category>
          <w:name w:val="General"/>
          <w:gallery w:val="placeholder"/>
        </w:category>
        <w:types>
          <w:type w:val="bbPlcHdr"/>
        </w:types>
        <w:behaviors>
          <w:behavior w:val="content"/>
        </w:behaviors>
        <w:guid w:val="{3C7673B9-CDBF-4376-B4EC-42649453F5BE}"/>
      </w:docPartPr>
      <w:docPartBody>
        <w:p w:rsidR="00962EA5" w:rsidRDefault="00962EA5" w:rsidP="00962EA5">
          <w:pPr>
            <w:pStyle w:val="EE2B5A619CA94BD4866FBB72C89559EE"/>
          </w:pPr>
          <w:r w:rsidRPr="00CA3CD6">
            <w:rPr>
              <w:rStyle w:val="PlaceholderText"/>
              <w:b/>
              <w:bCs/>
              <w:highlight w:val="yellow"/>
            </w:rPr>
            <w:t>Click here to enter location</w:t>
          </w:r>
        </w:p>
      </w:docPartBody>
    </w:docPart>
    <w:docPart>
      <w:docPartPr>
        <w:name w:val="B29820DA70D445E59E03DB30B6A2268E"/>
        <w:category>
          <w:name w:val="General"/>
          <w:gallery w:val="placeholder"/>
        </w:category>
        <w:types>
          <w:type w:val="bbPlcHdr"/>
        </w:types>
        <w:behaviors>
          <w:behavior w:val="content"/>
        </w:behaviors>
        <w:guid w:val="{922159D8-4FF7-4A83-B308-A82B09921AAF}"/>
      </w:docPartPr>
      <w:docPartBody>
        <w:p w:rsidR="00962EA5" w:rsidRDefault="00962EA5" w:rsidP="00962EA5">
          <w:pPr>
            <w:pStyle w:val="B29820DA70D445E59E03DB30B6A2268E"/>
          </w:pPr>
          <w:r w:rsidRPr="009B7EE6">
            <w:rPr>
              <w:rStyle w:val="PlaceholderText"/>
              <w:b/>
              <w:bCs/>
              <w:highlight w:val="yellow"/>
            </w:rPr>
            <w:t>Click here to enter location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189"/>
    <w:rsid w:val="003B4D37"/>
    <w:rsid w:val="00443FDC"/>
    <w:rsid w:val="005D69AD"/>
    <w:rsid w:val="006B0189"/>
    <w:rsid w:val="0081260E"/>
    <w:rsid w:val="0081379E"/>
    <w:rsid w:val="00817C2B"/>
    <w:rsid w:val="008E6044"/>
    <w:rsid w:val="008F5CAB"/>
    <w:rsid w:val="00962EA5"/>
    <w:rsid w:val="00B2413C"/>
    <w:rsid w:val="00B56946"/>
    <w:rsid w:val="00B7587A"/>
    <w:rsid w:val="00CF0F93"/>
    <w:rsid w:val="00EB3021"/>
    <w:rsid w:val="00FA0E77"/>
    <w:rsid w:val="00FF0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2EA5"/>
    <w:rPr>
      <w:color w:val="808080"/>
    </w:rPr>
  </w:style>
  <w:style w:type="paragraph" w:customStyle="1" w:styleId="3203B4DC4D5F466FB2A6C27C224270E2">
    <w:name w:val="3203B4DC4D5F466FB2A6C27C224270E2"/>
    <w:rsid w:val="00962EA5"/>
    <w:pPr>
      <w:spacing w:before="200" w:after="200" w:line="271" w:lineRule="auto"/>
    </w:pPr>
    <w:rPr>
      <w:rFonts w:eastAsiaTheme="minorHAnsi"/>
      <w:sz w:val="28"/>
      <w:szCs w:val="28"/>
    </w:rPr>
  </w:style>
  <w:style w:type="paragraph" w:customStyle="1" w:styleId="901821AFAEF94FABB21B4F66D263D5E5">
    <w:name w:val="901821AFAEF94FABB21B4F66D263D5E5"/>
    <w:rsid w:val="00962EA5"/>
    <w:pPr>
      <w:spacing w:before="200" w:after="200" w:line="271" w:lineRule="auto"/>
    </w:pPr>
    <w:rPr>
      <w:rFonts w:eastAsiaTheme="minorHAnsi"/>
      <w:sz w:val="28"/>
      <w:szCs w:val="28"/>
    </w:rPr>
  </w:style>
  <w:style w:type="paragraph" w:customStyle="1" w:styleId="B58D183BC1EE42FFA7EEDD51ECE69A20">
    <w:name w:val="B58D183BC1EE42FFA7EEDD51ECE69A20"/>
    <w:rsid w:val="00962EA5"/>
    <w:pPr>
      <w:spacing w:before="100" w:beforeAutospacing="1" w:after="100" w:afterAutospacing="1" w:line="271" w:lineRule="auto"/>
    </w:pPr>
    <w:rPr>
      <w:rFonts w:ascii="Times New Roman" w:hAnsi="Times New Roman" w:cs="Times New Roman"/>
      <w:sz w:val="28"/>
      <w:szCs w:val="24"/>
    </w:rPr>
  </w:style>
  <w:style w:type="paragraph" w:customStyle="1" w:styleId="EE2B5A619CA94BD4866FBB72C89559EE">
    <w:name w:val="EE2B5A619CA94BD4866FBB72C89559EE"/>
    <w:rsid w:val="00962EA5"/>
    <w:pPr>
      <w:spacing w:before="200" w:after="200" w:line="271" w:lineRule="auto"/>
    </w:pPr>
    <w:rPr>
      <w:rFonts w:eastAsiaTheme="minorHAnsi"/>
      <w:sz w:val="28"/>
      <w:szCs w:val="28"/>
    </w:rPr>
  </w:style>
  <w:style w:type="paragraph" w:customStyle="1" w:styleId="B29820DA70D445E59E03DB30B6A2268E">
    <w:name w:val="B29820DA70D445E59E03DB30B6A2268E"/>
    <w:rsid w:val="00962EA5"/>
    <w:pPr>
      <w:spacing w:before="200" w:after="200" w:line="271" w:lineRule="auto"/>
    </w:pPr>
    <w:rPr>
      <w:rFonts w:eastAsiaTheme="minorHAnsi"/>
      <w:sz w:val="28"/>
      <w:szCs w:val="28"/>
    </w:rPr>
  </w:style>
  <w:style w:type="paragraph" w:customStyle="1" w:styleId="9EF8407904604FC98A7940151A59B5ED">
    <w:name w:val="9EF8407904604FC98A7940151A59B5ED"/>
    <w:rsid w:val="00962EA5"/>
    <w:pPr>
      <w:spacing w:before="200" w:after="200" w:line="271" w:lineRule="auto"/>
    </w:pPr>
    <w:rPr>
      <w:rFonts w:eastAsiaTheme="minorHAnsi"/>
      <w:sz w:val="28"/>
      <w:szCs w:val="28"/>
    </w:rPr>
  </w:style>
  <w:style w:type="paragraph" w:customStyle="1" w:styleId="38F715C197564C6DBE1D39A58F99F331">
    <w:name w:val="38F715C197564C6DBE1D39A58F99F331"/>
    <w:rsid w:val="00962EA5"/>
    <w:pPr>
      <w:spacing w:before="200" w:after="200" w:line="271" w:lineRule="auto"/>
    </w:pPr>
    <w:rPr>
      <w:rFonts w:eastAsiaTheme="minorHAnsi"/>
      <w:sz w:val="28"/>
      <w:szCs w:val="28"/>
    </w:rPr>
  </w:style>
  <w:style w:type="paragraph" w:customStyle="1" w:styleId="2F50D89E08A6433191E141EF8AC020EE">
    <w:name w:val="2F50D89E08A6433191E141EF8AC020EE"/>
    <w:rsid w:val="00962EA5"/>
    <w:pPr>
      <w:spacing w:before="200" w:after="200" w:line="271" w:lineRule="auto"/>
    </w:pPr>
    <w:rPr>
      <w:rFonts w:eastAsiaTheme="minorHAnsi"/>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8798a5e6-441a-4f76-bc16-8a05a9cbd1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D14D91DDC1C14E95B52DCEB4D3F4F9" ma:contentTypeVersion="12" ma:contentTypeDescription="Create a new document." ma:contentTypeScope="" ma:versionID="b04019431d88656a30ef3b3c94bf2fc2">
  <xsd:schema xmlns:xsd="http://www.w3.org/2001/XMLSchema" xmlns:xs="http://www.w3.org/2001/XMLSchema" xmlns:p="http://schemas.microsoft.com/office/2006/metadata/properties" xmlns:ns3="8798a5e6-441a-4f76-bc16-8a05a9cbd19f" xmlns:ns4="a8c90f87-fc96-4d10-86c9-bb179ddfd50b" targetNamespace="http://schemas.microsoft.com/office/2006/metadata/properties" ma:root="true" ma:fieldsID="4f1a5b444a20a27a1d8c8adf616365f6" ns3:_="" ns4:_="">
    <xsd:import namespace="8798a5e6-441a-4f76-bc16-8a05a9cbd19f"/>
    <xsd:import namespace="a8c90f87-fc96-4d10-86c9-bb179ddfd50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8a5e6-441a-4f76-bc16-8a05a9cbd1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90f87-fc96-4d10-86c9-bb179ddfd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8798a5e6-441a-4f76-bc16-8a05a9cbd19f"/>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C4E4D038-D51D-42FC-A3C8-3B44C6CF4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8a5e6-441a-4f76-bc16-8a05a9cbd19f"/>
    <ds:schemaRef ds:uri="a8c90f87-fc96-4d10-86c9-bb179ddfd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1EBEB7-4070-4FD5-983C-8DA0D5C18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2</Pages>
  <Words>461</Words>
  <Characters>2631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2021-10-06T16:23:00Z</dcterms:created>
  <dcterms:modified xsi:type="dcterms:W3CDTF">2021-10-29T12:31:00Z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0x010100C6D14D91DDC1C14E95B52DCEB4D3F4F9</vt:lpwstr>
  </property>
</Properties>
</file>